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A4CFD" w14:textId="77777777" w:rsidR="00774432" w:rsidRPr="00774432" w:rsidRDefault="00774432" w:rsidP="00774432">
      <w:pPr>
        <w:pStyle w:val="CRMSAdresse"/>
        <w:rPr>
          <w:b/>
          <w:bCs w:val="0"/>
          <w:sz w:val="22"/>
          <w:szCs w:val="22"/>
        </w:rPr>
      </w:pPr>
      <w:r w:rsidRPr="00774432">
        <w:rPr>
          <w:b/>
          <w:bCs w:val="0"/>
          <w:sz w:val="22"/>
          <w:szCs w:val="22"/>
        </w:rPr>
        <w:t>Bruxelles Urbanisme et Patrimoine</w:t>
      </w:r>
    </w:p>
    <w:p w14:paraId="4FE87088" w14:textId="77777777" w:rsidR="00774432" w:rsidRPr="00774432" w:rsidRDefault="00774432" w:rsidP="00774432">
      <w:pPr>
        <w:pStyle w:val="CRMSAdresse"/>
        <w:rPr>
          <w:sz w:val="22"/>
          <w:szCs w:val="22"/>
        </w:rPr>
      </w:pPr>
      <w:r w:rsidRPr="00774432">
        <w:rPr>
          <w:sz w:val="22"/>
          <w:szCs w:val="22"/>
        </w:rPr>
        <w:t xml:space="preserve">Direction de l’Urbanisme </w:t>
      </w:r>
    </w:p>
    <w:p w14:paraId="2331FD74" w14:textId="77777777" w:rsidR="00774432" w:rsidRPr="00774432" w:rsidRDefault="00774432" w:rsidP="00774432">
      <w:pPr>
        <w:pStyle w:val="CRMSAdresse"/>
        <w:rPr>
          <w:b/>
          <w:bCs w:val="0"/>
          <w:sz w:val="22"/>
          <w:szCs w:val="22"/>
        </w:rPr>
      </w:pPr>
      <w:r w:rsidRPr="00774432">
        <w:rPr>
          <w:b/>
          <w:bCs w:val="0"/>
          <w:sz w:val="22"/>
          <w:szCs w:val="22"/>
        </w:rPr>
        <w:t xml:space="preserve">Monsieur Thibaut </w:t>
      </w:r>
      <w:proofErr w:type="spellStart"/>
      <w:r w:rsidRPr="00774432">
        <w:rPr>
          <w:b/>
          <w:bCs w:val="0"/>
          <w:sz w:val="22"/>
          <w:szCs w:val="22"/>
        </w:rPr>
        <w:t>Jossart</w:t>
      </w:r>
      <w:proofErr w:type="spellEnd"/>
    </w:p>
    <w:p w14:paraId="4FD52222" w14:textId="77777777" w:rsidR="00774432" w:rsidRPr="00774432" w:rsidRDefault="00774432" w:rsidP="00774432">
      <w:pPr>
        <w:pStyle w:val="CRMSAdresse"/>
        <w:rPr>
          <w:b/>
          <w:bCs w:val="0"/>
          <w:sz w:val="22"/>
          <w:szCs w:val="22"/>
        </w:rPr>
      </w:pPr>
      <w:r w:rsidRPr="00774432">
        <w:rPr>
          <w:b/>
          <w:bCs w:val="0"/>
          <w:sz w:val="22"/>
          <w:szCs w:val="22"/>
        </w:rPr>
        <w:t>Directeur</w:t>
      </w:r>
    </w:p>
    <w:p w14:paraId="3E8B47C5" w14:textId="77777777" w:rsidR="00774432" w:rsidRPr="00774432" w:rsidRDefault="00774432" w:rsidP="00774432">
      <w:pPr>
        <w:pStyle w:val="CRMSAdresse"/>
        <w:rPr>
          <w:sz w:val="22"/>
          <w:szCs w:val="22"/>
        </w:rPr>
      </w:pPr>
      <w:r w:rsidRPr="00774432">
        <w:rPr>
          <w:sz w:val="22"/>
          <w:szCs w:val="22"/>
        </w:rPr>
        <w:t>Mont des Arts, 10-13</w:t>
      </w:r>
    </w:p>
    <w:p w14:paraId="004D2D1B" w14:textId="77777777" w:rsidR="009E0447" w:rsidRPr="003B1312" w:rsidRDefault="00774432" w:rsidP="00774432">
      <w:pPr>
        <w:pStyle w:val="CRMSAdresse"/>
        <w:rPr>
          <w:sz w:val="22"/>
          <w:szCs w:val="22"/>
        </w:rPr>
        <w:sectPr w:rsidR="009E0447" w:rsidRPr="003B1312" w:rsidSect="009F5F70">
          <w:headerReference w:type="default" r:id="rId8"/>
          <w:footerReference w:type="default" r:id="rId9"/>
          <w:type w:val="continuous"/>
          <w:pgSz w:w="11906" w:h="16838"/>
          <w:pgMar w:top="1418" w:right="1418" w:bottom="284" w:left="1418" w:header="426" w:footer="0" w:gutter="0"/>
          <w:cols w:space="708"/>
          <w:docGrid w:linePitch="360"/>
        </w:sectPr>
      </w:pPr>
      <w:r w:rsidRPr="00774432">
        <w:rPr>
          <w:sz w:val="22"/>
          <w:szCs w:val="22"/>
        </w:rPr>
        <w:t>B - 1000 BRUXELLES</w:t>
      </w:r>
    </w:p>
    <w:p w14:paraId="2BC824CD" w14:textId="77777777" w:rsidR="00A61967" w:rsidRPr="00C34F87" w:rsidRDefault="00A61967" w:rsidP="00C34F87">
      <w:pPr>
        <w:pStyle w:val="CRMSAdresse"/>
        <w:spacing w:before="200" w:after="200"/>
        <w:rPr>
          <w:sz w:val="22"/>
          <w:szCs w:val="22"/>
        </w:rPr>
      </w:pPr>
      <w:r w:rsidRPr="00C34F87">
        <w:rPr>
          <w:sz w:val="22"/>
          <w:szCs w:val="22"/>
        </w:rPr>
        <w:tab/>
        <w:t>Bruxelles, le</w:t>
      </w:r>
      <w:r w:rsidR="004C1B73" w:rsidRPr="00C34F87">
        <w:rPr>
          <w:sz w:val="22"/>
          <w:szCs w:val="22"/>
        </w:rPr>
        <w:t xml:space="preserve"> #DATESIGNATURE#</w: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1906"/>
        <w:gridCol w:w="6379"/>
      </w:tblGrid>
      <w:tr w:rsidR="00BF31FF" w:rsidRPr="00B977EC" w14:paraId="4EAB3989" w14:textId="77777777" w:rsidTr="008776E1">
        <w:trPr>
          <w:trHeight w:val="1160"/>
        </w:trPr>
        <w:tc>
          <w:tcPr>
            <w:tcW w:w="929" w:type="dxa"/>
          </w:tcPr>
          <w:p w14:paraId="38388499" w14:textId="77777777" w:rsidR="00BF31FF" w:rsidRPr="00A24259" w:rsidRDefault="00BF31FF" w:rsidP="00BF31FF">
            <w:pPr>
              <w:tabs>
                <w:tab w:val="left" w:pos="1985"/>
                <w:tab w:val="left" w:pos="4321"/>
                <w:tab w:val="left" w:pos="8641"/>
              </w:tabs>
              <w:ind w:right="-567"/>
              <w:rPr>
                <w:b/>
                <w:color w:val="000000" w:themeColor="text1"/>
                <w:sz w:val="20"/>
              </w:rPr>
            </w:pPr>
            <w:r w:rsidRPr="00A24259">
              <w:rPr>
                <w:b/>
                <w:color w:val="000000" w:themeColor="text1"/>
                <w:sz w:val="20"/>
              </w:rPr>
              <w:t>N/Réf. :</w:t>
            </w:r>
          </w:p>
          <w:p w14:paraId="6B43A551" w14:textId="77777777" w:rsidR="00BF31FF" w:rsidRPr="00A24259" w:rsidRDefault="00BF31FF" w:rsidP="00BF31FF">
            <w:pPr>
              <w:tabs>
                <w:tab w:val="left" w:pos="1985"/>
                <w:tab w:val="left" w:pos="4321"/>
                <w:tab w:val="left" w:pos="8641"/>
              </w:tabs>
              <w:ind w:right="-567"/>
              <w:rPr>
                <w:b/>
                <w:color w:val="000000" w:themeColor="text1"/>
                <w:sz w:val="20"/>
              </w:rPr>
            </w:pPr>
            <w:proofErr w:type="spellStart"/>
            <w:r w:rsidRPr="00A24259">
              <w:rPr>
                <w:b/>
                <w:color w:val="000000" w:themeColor="text1"/>
                <w:sz w:val="20"/>
              </w:rPr>
              <w:t>Gest</w:t>
            </w:r>
            <w:proofErr w:type="spellEnd"/>
            <w:r w:rsidRPr="00A24259">
              <w:rPr>
                <w:b/>
                <w:color w:val="000000" w:themeColor="text1"/>
                <w:sz w:val="20"/>
              </w:rPr>
              <w:t xml:space="preserve">. : </w:t>
            </w:r>
          </w:p>
          <w:p w14:paraId="1D29F60F" w14:textId="77777777" w:rsidR="00BF31FF" w:rsidRDefault="00BF31FF" w:rsidP="00BF31FF">
            <w:pPr>
              <w:tabs>
                <w:tab w:val="left" w:pos="1985"/>
                <w:tab w:val="left" w:pos="4321"/>
                <w:tab w:val="left" w:pos="8641"/>
              </w:tabs>
              <w:ind w:right="-567"/>
              <w:rPr>
                <w:b/>
                <w:color w:val="000000" w:themeColor="text1"/>
                <w:sz w:val="20"/>
              </w:rPr>
            </w:pPr>
            <w:r w:rsidRPr="00A24259">
              <w:rPr>
                <w:b/>
                <w:color w:val="000000" w:themeColor="text1"/>
                <w:sz w:val="20"/>
              </w:rPr>
              <w:t>NOVA :</w:t>
            </w:r>
          </w:p>
          <w:p w14:paraId="6DD16AFF" w14:textId="77777777" w:rsidR="00BF31FF" w:rsidRPr="00A24259" w:rsidRDefault="00BF31FF" w:rsidP="00BF31FF">
            <w:pPr>
              <w:tabs>
                <w:tab w:val="left" w:pos="1985"/>
                <w:tab w:val="left" w:pos="4321"/>
                <w:tab w:val="left" w:pos="8641"/>
              </w:tabs>
              <w:ind w:right="-567"/>
              <w:rPr>
                <w:b/>
                <w:color w:val="000000" w:themeColor="text1"/>
                <w:sz w:val="20"/>
              </w:rPr>
            </w:pPr>
            <w:r w:rsidRPr="00A24259">
              <w:rPr>
                <w:b/>
                <w:color w:val="000000" w:themeColor="text1"/>
                <w:sz w:val="20"/>
              </w:rPr>
              <w:t>Corr</w:t>
            </w:r>
            <w:r>
              <w:rPr>
                <w:b/>
                <w:color w:val="000000" w:themeColor="text1"/>
                <w:sz w:val="20"/>
              </w:rPr>
              <w:t xml:space="preserve"> DU</w:t>
            </w:r>
            <w:r w:rsidRPr="00A24259">
              <w:rPr>
                <w:b/>
                <w:color w:val="000000" w:themeColor="text1"/>
                <w:sz w:val="20"/>
              </w:rPr>
              <w:t>:</w:t>
            </w:r>
          </w:p>
          <w:p w14:paraId="1602B8C4" w14:textId="77777777" w:rsidR="00BF31FF" w:rsidRPr="00A24259" w:rsidRDefault="00BF31FF" w:rsidP="00BF31FF">
            <w:pPr>
              <w:tabs>
                <w:tab w:val="left" w:pos="1985"/>
                <w:tab w:val="left" w:pos="4321"/>
                <w:tab w:val="left" w:pos="8641"/>
              </w:tabs>
              <w:ind w:right="-567"/>
              <w:rPr>
                <w:b/>
                <w:color w:val="000000" w:themeColor="text1"/>
                <w:sz w:val="20"/>
              </w:rPr>
            </w:pPr>
          </w:p>
        </w:tc>
        <w:tc>
          <w:tcPr>
            <w:tcW w:w="1906" w:type="dxa"/>
          </w:tcPr>
          <w:p w14:paraId="2F4E9599" w14:textId="77777777" w:rsidR="00BF31FF" w:rsidRPr="00645D8E" w:rsidRDefault="00BF31FF" w:rsidP="00BF31FF">
            <w:pPr>
              <w:pStyle w:val="paragraph"/>
              <w:spacing w:before="0" w:beforeAutospacing="0" w:after="0" w:afterAutospacing="0"/>
              <w:ind w:right="-570"/>
              <w:jc w:val="both"/>
              <w:textAlignment w:val="baseline"/>
              <w:divId w:val="1847941859"/>
              <w:rPr>
                <w:rFonts w:asciiTheme="minorHAnsi" w:hAnsiTheme="minorHAnsi" w:cstheme="minorHAnsi"/>
                <w:b/>
                <w:bCs/>
                <w:sz w:val="20"/>
                <w:szCs w:val="20"/>
                <w:lang w:val="nl-NL"/>
              </w:rPr>
            </w:pPr>
            <w:r w:rsidRPr="00645D8E">
              <w:rPr>
                <w:rStyle w:val="normaltextrun"/>
                <w:rFonts w:asciiTheme="minorHAnsi" w:hAnsiTheme="minorHAnsi" w:cstheme="minorHAnsi"/>
                <w:b/>
                <w:bCs/>
                <w:sz w:val="20"/>
                <w:szCs w:val="20"/>
                <w:lang w:val="nl-NL"/>
              </w:rPr>
              <w:t>SJN70009_754_PU</w:t>
            </w:r>
            <w:r w:rsidRPr="00645D8E">
              <w:rPr>
                <w:rStyle w:val="eop"/>
                <w:rFonts w:asciiTheme="minorHAnsi" w:hAnsiTheme="minorHAnsi" w:cstheme="minorHAnsi"/>
                <w:b/>
                <w:bCs/>
                <w:sz w:val="20"/>
                <w:szCs w:val="20"/>
                <w:lang w:val="nl-NL"/>
              </w:rPr>
              <w:t> </w:t>
            </w:r>
          </w:p>
          <w:p w14:paraId="74CDE38C" w14:textId="0252B624" w:rsidR="00BF31FF" w:rsidRPr="00645D8E" w:rsidRDefault="008776E1" w:rsidP="00BF31FF">
            <w:pPr>
              <w:pStyle w:val="paragraph"/>
              <w:spacing w:before="0" w:beforeAutospacing="0" w:after="0" w:afterAutospacing="0"/>
              <w:ind w:right="-570"/>
              <w:jc w:val="both"/>
              <w:textAlignment w:val="baseline"/>
              <w:divId w:val="1596670356"/>
              <w:rPr>
                <w:rFonts w:asciiTheme="minorHAnsi" w:hAnsiTheme="minorHAnsi" w:cstheme="minorHAnsi"/>
                <w:b/>
                <w:bCs/>
                <w:sz w:val="20"/>
                <w:szCs w:val="20"/>
                <w:lang w:val="nl-NL"/>
              </w:rPr>
            </w:pPr>
            <w:r w:rsidRPr="00645D8E">
              <w:rPr>
                <w:rStyle w:val="normaltextrun"/>
                <w:rFonts w:asciiTheme="minorHAnsi" w:hAnsiTheme="minorHAnsi" w:cstheme="minorHAnsi"/>
                <w:b/>
                <w:bCs/>
                <w:sz w:val="20"/>
                <w:szCs w:val="20"/>
                <w:lang w:val="nl-NL"/>
              </w:rPr>
              <w:t>KD</w:t>
            </w:r>
            <w:r w:rsidR="00BF31FF" w:rsidRPr="00645D8E">
              <w:rPr>
                <w:rStyle w:val="normaltextrun"/>
                <w:rFonts w:asciiTheme="minorHAnsi" w:hAnsiTheme="minorHAnsi" w:cstheme="minorHAnsi"/>
                <w:b/>
                <w:bCs/>
                <w:sz w:val="20"/>
                <w:szCs w:val="20"/>
                <w:lang w:val="nl-NL"/>
              </w:rPr>
              <w:t>/GK</w:t>
            </w:r>
            <w:r w:rsidR="00BF31FF" w:rsidRPr="00645D8E">
              <w:rPr>
                <w:rStyle w:val="eop"/>
                <w:rFonts w:asciiTheme="minorHAnsi" w:hAnsiTheme="minorHAnsi" w:cstheme="minorHAnsi"/>
                <w:b/>
                <w:bCs/>
                <w:sz w:val="20"/>
                <w:szCs w:val="20"/>
                <w:lang w:val="nl-NL"/>
              </w:rPr>
              <w:t> </w:t>
            </w:r>
          </w:p>
          <w:p w14:paraId="468B776A" w14:textId="77777777" w:rsidR="00BF31FF" w:rsidRPr="00645D8E" w:rsidRDefault="00BF31FF" w:rsidP="00BF31FF">
            <w:pPr>
              <w:tabs>
                <w:tab w:val="left" w:pos="1620"/>
                <w:tab w:val="left" w:pos="1985"/>
                <w:tab w:val="left" w:pos="8641"/>
              </w:tabs>
              <w:ind w:right="-569"/>
              <w:rPr>
                <w:rStyle w:val="eop"/>
                <w:rFonts w:asciiTheme="minorHAnsi" w:hAnsiTheme="minorHAnsi" w:cstheme="minorHAnsi"/>
                <w:b/>
                <w:bCs/>
                <w:sz w:val="20"/>
                <w:lang w:val="nl-NL"/>
              </w:rPr>
            </w:pPr>
            <w:r w:rsidRPr="00645D8E">
              <w:rPr>
                <w:rStyle w:val="normaltextrun"/>
                <w:rFonts w:asciiTheme="minorHAnsi" w:hAnsiTheme="minorHAnsi" w:cstheme="minorHAnsi"/>
                <w:b/>
                <w:bCs/>
                <w:sz w:val="20"/>
                <w:lang w:val="nl-NL"/>
              </w:rPr>
              <w:t>14/PFD/2013807</w:t>
            </w:r>
            <w:r w:rsidRPr="00645D8E">
              <w:rPr>
                <w:rStyle w:val="eop"/>
                <w:rFonts w:asciiTheme="minorHAnsi" w:hAnsiTheme="minorHAnsi" w:cstheme="minorHAnsi"/>
                <w:b/>
                <w:bCs/>
                <w:sz w:val="20"/>
                <w:lang w:val="nl-NL"/>
              </w:rPr>
              <w:t> </w:t>
            </w:r>
          </w:p>
          <w:p w14:paraId="0DA3E733" w14:textId="77777777" w:rsidR="00BF31FF" w:rsidRPr="00645D8E" w:rsidRDefault="00BF31FF" w:rsidP="00BF31FF">
            <w:pPr>
              <w:rPr>
                <w:rFonts w:asciiTheme="minorHAnsi" w:hAnsiTheme="minorHAnsi" w:cstheme="minorHAnsi"/>
                <w:b/>
                <w:bCs/>
                <w:sz w:val="20"/>
                <w:lang w:val="nl-NL"/>
              </w:rPr>
            </w:pPr>
            <w:r w:rsidRPr="00645D8E">
              <w:rPr>
                <w:rStyle w:val="fontstyle01"/>
                <w:rFonts w:asciiTheme="minorHAnsi" w:hAnsiTheme="minorHAnsi" w:cstheme="minorHAnsi"/>
                <w:b/>
                <w:bCs/>
                <w:sz w:val="20"/>
                <w:szCs w:val="20"/>
                <w:lang w:val="nl-NL"/>
              </w:rPr>
              <w:t>Gerben KUMPS</w:t>
            </w:r>
          </w:p>
          <w:p w14:paraId="2B185361" w14:textId="009F35B1" w:rsidR="00BF31FF" w:rsidRPr="00BF31FF" w:rsidRDefault="00BF31FF" w:rsidP="00BF31FF">
            <w:pPr>
              <w:rPr>
                <w:rFonts w:asciiTheme="minorHAnsi" w:hAnsiTheme="minorHAnsi" w:cstheme="minorHAnsi"/>
                <w:b/>
                <w:bCs/>
                <w:sz w:val="20"/>
              </w:rPr>
            </w:pPr>
            <w:r w:rsidRPr="00BF31FF">
              <w:rPr>
                <w:rStyle w:val="fontstyle01"/>
                <w:rFonts w:asciiTheme="minorHAnsi" w:hAnsiTheme="minorHAnsi" w:cstheme="minorHAnsi"/>
                <w:b/>
                <w:bCs/>
                <w:sz w:val="20"/>
                <w:szCs w:val="20"/>
              </w:rPr>
              <w:t>Nancy DENAYER</w:t>
            </w:r>
          </w:p>
        </w:tc>
        <w:tc>
          <w:tcPr>
            <w:tcW w:w="6379" w:type="dxa"/>
          </w:tcPr>
          <w:p w14:paraId="77E23DC6" w14:textId="24161485" w:rsidR="00BF31FF" w:rsidRPr="00BF31FF" w:rsidRDefault="00BF31FF" w:rsidP="00BF31FF">
            <w:pPr>
              <w:pStyle w:val="paragraph"/>
              <w:spacing w:before="0" w:beforeAutospacing="0" w:after="0" w:afterAutospacing="0"/>
              <w:ind w:right="30"/>
              <w:jc w:val="both"/>
              <w:textAlignment w:val="baseline"/>
              <w:divId w:val="301884175"/>
              <w:rPr>
                <w:rFonts w:asciiTheme="minorHAnsi" w:hAnsiTheme="minorHAnsi" w:cstheme="minorHAnsi"/>
                <w:b/>
                <w:bCs/>
                <w:sz w:val="20"/>
                <w:szCs w:val="20"/>
              </w:rPr>
            </w:pPr>
            <w:r w:rsidRPr="00BF31FF">
              <w:rPr>
                <w:rStyle w:val="normaltextrun"/>
                <w:rFonts w:asciiTheme="minorHAnsi" w:hAnsiTheme="minorHAnsi" w:cstheme="minorHAnsi"/>
                <w:b/>
                <w:bCs/>
                <w:sz w:val="20"/>
                <w:szCs w:val="20"/>
                <w:lang w:val="fr-FR"/>
              </w:rPr>
              <w:t>SAINT-JOSSE-TEN-NOODE. </w:t>
            </w:r>
            <w:r w:rsidR="00645D8E">
              <w:rPr>
                <w:rStyle w:val="normaltextrun"/>
                <w:rFonts w:asciiTheme="minorHAnsi" w:hAnsiTheme="minorHAnsi" w:cstheme="minorHAnsi"/>
                <w:b/>
                <w:bCs/>
                <w:sz w:val="20"/>
                <w:szCs w:val="20"/>
                <w:lang w:val="fr-FR"/>
              </w:rPr>
              <w:t>E</w:t>
            </w:r>
            <w:r w:rsidRPr="00BF31FF">
              <w:rPr>
                <w:rStyle w:val="normaltextrun"/>
                <w:rFonts w:asciiTheme="minorHAnsi" w:hAnsiTheme="minorHAnsi" w:cstheme="minorHAnsi"/>
                <w:b/>
                <w:bCs/>
                <w:sz w:val="20"/>
                <w:szCs w:val="20"/>
                <w:lang w:val="fr-FR"/>
              </w:rPr>
              <w:t>n face de la rue Willems</w:t>
            </w:r>
            <w:r w:rsidR="00645D8E">
              <w:rPr>
                <w:rStyle w:val="normaltextrun"/>
                <w:rFonts w:asciiTheme="minorHAnsi" w:hAnsiTheme="minorHAnsi" w:cstheme="minorHAnsi"/>
                <w:b/>
                <w:bCs/>
                <w:sz w:val="20"/>
                <w:szCs w:val="20"/>
                <w:lang w:val="fr-FR"/>
              </w:rPr>
              <w:t>,</w:t>
            </w:r>
            <w:r w:rsidRPr="00BF31FF">
              <w:rPr>
                <w:rStyle w:val="normaltextrun"/>
                <w:rFonts w:asciiTheme="minorHAnsi" w:hAnsiTheme="minorHAnsi" w:cstheme="minorHAnsi"/>
                <w:b/>
                <w:bCs/>
                <w:sz w:val="20"/>
                <w:szCs w:val="20"/>
                <w:lang w:val="fr-FR"/>
              </w:rPr>
              <w:t xml:space="preserve"> 14 </w:t>
            </w:r>
            <w:r w:rsidR="00645D8E">
              <w:rPr>
                <w:rStyle w:val="normaltextrun"/>
                <w:rFonts w:asciiTheme="minorHAnsi" w:hAnsiTheme="minorHAnsi" w:cstheme="minorHAnsi"/>
                <w:b/>
                <w:bCs/>
                <w:sz w:val="20"/>
                <w:szCs w:val="20"/>
                <w:lang w:val="fr-FR"/>
              </w:rPr>
              <w:t>/ î</w:t>
            </w:r>
            <w:r w:rsidRPr="00BF31FF">
              <w:rPr>
                <w:rStyle w:val="normaltextrun"/>
                <w:rFonts w:asciiTheme="minorHAnsi" w:hAnsiTheme="minorHAnsi" w:cstheme="minorHAnsi"/>
                <w:b/>
                <w:bCs/>
                <w:sz w:val="20"/>
                <w:szCs w:val="20"/>
                <w:lang w:val="fr-FR"/>
              </w:rPr>
              <w:t>lot central de la place du Nord</w:t>
            </w:r>
            <w:r w:rsidRPr="00BF31FF">
              <w:rPr>
                <w:rStyle w:val="eop"/>
                <w:rFonts w:asciiTheme="minorHAnsi" w:hAnsiTheme="minorHAnsi" w:cstheme="minorHAnsi"/>
                <w:b/>
                <w:bCs/>
                <w:sz w:val="20"/>
                <w:szCs w:val="20"/>
              </w:rPr>
              <w:t> </w:t>
            </w:r>
          </w:p>
          <w:p w14:paraId="3D68C446" w14:textId="649CD811" w:rsidR="00BF31FF" w:rsidRPr="00BF31FF" w:rsidRDefault="00BF31FF" w:rsidP="00BF31FF">
            <w:pPr>
              <w:pStyle w:val="paragraph"/>
              <w:spacing w:before="0" w:beforeAutospacing="0" w:after="0" w:afterAutospacing="0"/>
              <w:ind w:right="30"/>
              <w:jc w:val="both"/>
              <w:textAlignment w:val="baseline"/>
              <w:divId w:val="1575238351"/>
              <w:rPr>
                <w:rFonts w:asciiTheme="minorHAnsi" w:hAnsiTheme="minorHAnsi" w:cstheme="minorHAnsi"/>
                <w:b/>
                <w:bCs/>
                <w:sz w:val="20"/>
                <w:szCs w:val="20"/>
              </w:rPr>
            </w:pPr>
            <w:r w:rsidRPr="00BF31FF">
              <w:rPr>
                <w:rStyle w:val="normaltextrun"/>
                <w:rFonts w:asciiTheme="minorHAnsi" w:hAnsiTheme="minorHAnsi" w:cstheme="minorHAnsi"/>
                <w:b/>
                <w:bCs/>
                <w:sz w:val="20"/>
                <w:szCs w:val="20"/>
              </w:rPr>
              <w:t>(= partiellement en zone de protection de l’église Saint-Josse)</w:t>
            </w:r>
            <w:r w:rsidRPr="00BF31FF">
              <w:rPr>
                <w:rStyle w:val="eop"/>
                <w:rFonts w:asciiTheme="minorHAnsi" w:hAnsiTheme="minorHAnsi" w:cstheme="minorHAnsi"/>
                <w:b/>
                <w:bCs/>
                <w:sz w:val="20"/>
                <w:szCs w:val="20"/>
              </w:rPr>
              <w:t> </w:t>
            </w:r>
          </w:p>
          <w:p w14:paraId="7173FC00" w14:textId="77777777" w:rsidR="00645D8E" w:rsidRDefault="00BF31FF" w:rsidP="008776E1">
            <w:pPr>
              <w:pStyle w:val="paragraph"/>
              <w:spacing w:before="0" w:beforeAutospacing="0" w:after="0" w:afterAutospacing="0"/>
              <w:ind w:right="30"/>
              <w:jc w:val="both"/>
              <w:textAlignment w:val="baseline"/>
              <w:divId w:val="861864156"/>
              <w:rPr>
                <w:rStyle w:val="normaltextrun"/>
                <w:rFonts w:asciiTheme="minorHAnsi" w:hAnsiTheme="minorHAnsi" w:cstheme="minorHAnsi"/>
                <w:b/>
                <w:bCs/>
                <w:sz w:val="20"/>
                <w:szCs w:val="20"/>
                <w:lang w:val="fr-FR"/>
              </w:rPr>
            </w:pPr>
            <w:r w:rsidRPr="00BF31FF">
              <w:rPr>
                <w:rStyle w:val="normaltextrun"/>
                <w:rFonts w:asciiTheme="minorHAnsi" w:hAnsiTheme="minorHAnsi" w:cstheme="minorHAnsi"/>
                <w:b/>
                <w:bCs/>
                <w:sz w:val="20"/>
                <w:szCs w:val="20"/>
                <w:u w:val="single"/>
                <w:lang w:val="fr-FR"/>
              </w:rPr>
              <w:t>PERMIS D’URBANISME</w:t>
            </w:r>
            <w:r w:rsidR="00645D8E">
              <w:rPr>
                <w:rStyle w:val="normaltextrun"/>
                <w:rFonts w:asciiTheme="minorHAnsi" w:hAnsiTheme="minorHAnsi" w:cstheme="minorHAnsi"/>
                <w:b/>
                <w:bCs/>
                <w:sz w:val="20"/>
                <w:szCs w:val="20"/>
                <w:lang w:val="fr-FR"/>
              </w:rPr>
              <w:t xml:space="preserve"> </w:t>
            </w:r>
            <w:r w:rsidRPr="00BF31FF">
              <w:rPr>
                <w:rStyle w:val="normaltextrun"/>
                <w:rFonts w:asciiTheme="minorHAnsi" w:hAnsiTheme="minorHAnsi" w:cstheme="minorHAnsi"/>
                <w:b/>
                <w:bCs/>
                <w:sz w:val="20"/>
                <w:szCs w:val="20"/>
                <w:lang w:val="fr-FR"/>
              </w:rPr>
              <w:t>: </w:t>
            </w:r>
            <w:r w:rsidR="00645D8E">
              <w:rPr>
                <w:rStyle w:val="normaltextrun"/>
                <w:rFonts w:asciiTheme="minorHAnsi" w:hAnsiTheme="minorHAnsi" w:cstheme="minorHAnsi"/>
                <w:b/>
                <w:bCs/>
                <w:sz w:val="20"/>
                <w:szCs w:val="20"/>
                <w:lang w:val="fr-FR"/>
              </w:rPr>
              <w:t>p</w:t>
            </w:r>
            <w:r w:rsidRPr="00BF31FF">
              <w:rPr>
                <w:rStyle w:val="normaltextrun"/>
                <w:rFonts w:asciiTheme="minorHAnsi" w:hAnsiTheme="minorHAnsi" w:cstheme="minorHAnsi"/>
                <w:b/>
                <w:bCs/>
                <w:sz w:val="20"/>
                <w:szCs w:val="20"/>
                <w:lang w:val="fr-FR"/>
              </w:rPr>
              <w:t>lacer des dispositifs publicitaires </w:t>
            </w:r>
            <w:proofErr w:type="spellStart"/>
            <w:r w:rsidRPr="00BF31FF">
              <w:rPr>
                <w:rStyle w:val="normaltextrun"/>
                <w:rFonts w:asciiTheme="minorHAnsi" w:hAnsiTheme="minorHAnsi" w:cstheme="minorHAnsi"/>
                <w:b/>
                <w:bCs/>
                <w:sz w:val="20"/>
                <w:szCs w:val="20"/>
                <w:lang w:val="fr-FR"/>
              </w:rPr>
              <w:t>Villo</w:t>
            </w:r>
            <w:proofErr w:type="spellEnd"/>
            <w:r w:rsidRPr="00BF31FF">
              <w:rPr>
                <w:rStyle w:val="normaltextrun"/>
                <w:rFonts w:asciiTheme="minorHAnsi" w:hAnsiTheme="minorHAnsi" w:cstheme="minorHAnsi"/>
                <w:b/>
                <w:bCs/>
                <w:sz w:val="20"/>
                <w:szCs w:val="20"/>
                <w:lang w:val="fr-FR"/>
              </w:rPr>
              <w:t xml:space="preserve">! de 2m² digitaux, qui ont déjà fait l'objet d'un permis d'urbanisme, à savoir : </w:t>
            </w:r>
          </w:p>
          <w:p w14:paraId="51589725" w14:textId="76EE7F31" w:rsidR="00BF31FF" w:rsidRPr="00BF31FF" w:rsidRDefault="00BF31FF" w:rsidP="008776E1">
            <w:pPr>
              <w:pStyle w:val="paragraph"/>
              <w:spacing w:before="0" w:beforeAutospacing="0" w:after="0" w:afterAutospacing="0"/>
              <w:ind w:right="30"/>
              <w:jc w:val="both"/>
              <w:textAlignment w:val="baseline"/>
              <w:divId w:val="861864156"/>
              <w:rPr>
                <w:rFonts w:asciiTheme="minorHAnsi" w:hAnsiTheme="minorHAnsi" w:cstheme="minorHAnsi"/>
                <w:b/>
                <w:bCs/>
                <w:sz w:val="20"/>
                <w:szCs w:val="20"/>
              </w:rPr>
            </w:pPr>
            <w:r w:rsidRPr="00BF31FF">
              <w:rPr>
                <w:rStyle w:val="normaltextrun"/>
                <w:rFonts w:asciiTheme="minorHAnsi" w:hAnsiTheme="minorHAnsi" w:cstheme="minorHAnsi"/>
                <w:b/>
                <w:bCs/>
                <w:sz w:val="20"/>
                <w:szCs w:val="20"/>
                <w:lang w:val="fr-FR"/>
              </w:rPr>
              <w:t xml:space="preserve">PU 14/PFD/596993 du 27/05/2016 </w:t>
            </w:r>
            <w:r w:rsidR="00645D8E">
              <w:rPr>
                <w:rStyle w:val="normaltextrun"/>
                <w:rFonts w:asciiTheme="minorHAnsi" w:hAnsiTheme="minorHAnsi" w:cstheme="minorHAnsi"/>
                <w:b/>
                <w:bCs/>
                <w:sz w:val="20"/>
                <w:szCs w:val="20"/>
                <w:lang w:val="fr-FR"/>
              </w:rPr>
              <w:t>et</w:t>
            </w:r>
            <w:r w:rsidRPr="00BF31FF">
              <w:rPr>
                <w:rStyle w:val="normaltextrun"/>
                <w:rFonts w:asciiTheme="minorHAnsi" w:hAnsiTheme="minorHAnsi" w:cstheme="minorHAnsi"/>
                <w:b/>
                <w:bCs/>
                <w:sz w:val="20"/>
                <w:szCs w:val="20"/>
                <w:lang w:val="fr-FR"/>
              </w:rPr>
              <w:t xml:space="preserve"> PU 14/PFD/615774 du 23/01/2017 </w:t>
            </w:r>
            <w:r w:rsidRPr="00BF31FF">
              <w:rPr>
                <w:rStyle w:val="eop"/>
                <w:rFonts w:asciiTheme="minorHAnsi" w:hAnsiTheme="minorHAnsi" w:cstheme="minorHAnsi"/>
                <w:b/>
                <w:bCs/>
                <w:sz w:val="20"/>
                <w:szCs w:val="20"/>
              </w:rPr>
              <w:t> </w:t>
            </w:r>
          </w:p>
        </w:tc>
      </w:tr>
    </w:tbl>
    <w:p w14:paraId="19CB2778" w14:textId="77777777" w:rsidR="00E14887" w:rsidRPr="008776E1" w:rsidRDefault="00E14887" w:rsidP="008B7E16">
      <w:pPr>
        <w:pStyle w:val="CRMSCorpsdetexte"/>
        <w:rPr>
          <w:sz w:val="12"/>
          <w:szCs w:val="10"/>
          <w:lang w:val="fr-BE"/>
        </w:rPr>
      </w:pPr>
    </w:p>
    <w:p w14:paraId="21B5F33F" w14:textId="77777777" w:rsidR="00B05B81" w:rsidRPr="008B7E16" w:rsidRDefault="00B05B81" w:rsidP="003D59FA">
      <w:pPr>
        <w:pStyle w:val="Texte"/>
        <w:jc w:val="center"/>
        <w:rPr>
          <w:b/>
          <w:u w:val="single"/>
        </w:rPr>
      </w:pPr>
      <w:r w:rsidRPr="008B7E16">
        <w:rPr>
          <w:b/>
          <w:u w:val="single"/>
        </w:rPr>
        <w:t>Avis de la CRMS</w:t>
      </w:r>
    </w:p>
    <w:p w14:paraId="5C418AC2" w14:textId="77777777" w:rsidR="00774432" w:rsidRPr="00774432" w:rsidRDefault="00774432" w:rsidP="00774432">
      <w:pPr>
        <w:pStyle w:val="CRMSCorpsdetexte"/>
        <w:rPr>
          <w:rFonts w:cs="Mongolian Baiti"/>
          <w:szCs w:val="22"/>
          <w:lang w:val="fr-FR" w:eastAsia="fr-BE"/>
        </w:rPr>
      </w:pPr>
      <w:r w:rsidRPr="00774432">
        <w:rPr>
          <w:rFonts w:cs="Mongolian Baiti"/>
          <w:szCs w:val="22"/>
          <w:lang w:val="fr-FR" w:eastAsia="fr-BE"/>
        </w:rPr>
        <w:t>Monsieur le Directeur,</w:t>
      </w:r>
    </w:p>
    <w:p w14:paraId="59750A45" w14:textId="08DA204F" w:rsidR="008B7E16" w:rsidRDefault="008776E1" w:rsidP="00774432">
      <w:pPr>
        <w:pStyle w:val="CRMSCorpsdetexte"/>
        <w:rPr>
          <w:rFonts w:cs="Mongolian Baiti"/>
          <w:szCs w:val="22"/>
          <w:lang w:val="fr-FR" w:eastAsia="fr-BE"/>
        </w:rPr>
      </w:pPr>
      <w:r w:rsidRPr="008776E1">
        <w:rPr>
          <w:rFonts w:cs="Mongolian Baiti"/>
          <w:noProof/>
          <w:szCs w:val="22"/>
          <w:lang w:val="fr-BE" w:eastAsia="fr-BE"/>
        </w:rPr>
        <mc:AlternateContent>
          <mc:Choice Requires="wpg">
            <w:drawing>
              <wp:anchor distT="0" distB="0" distL="114300" distR="114300" simplePos="0" relativeHeight="251659264" behindDoc="1" locked="0" layoutInCell="1" allowOverlap="1" wp14:anchorId="2E3161CC" wp14:editId="2963A6BC">
                <wp:simplePos x="0" y="0"/>
                <wp:positionH relativeFrom="margin">
                  <wp:posOffset>4267200</wp:posOffset>
                </wp:positionH>
                <wp:positionV relativeFrom="paragraph">
                  <wp:posOffset>254000</wp:posOffset>
                </wp:positionV>
                <wp:extent cx="2209800" cy="1577975"/>
                <wp:effectExtent l="0" t="0" r="0" b="3175"/>
                <wp:wrapTight wrapText="bothSides">
                  <wp:wrapPolygon edited="0">
                    <wp:start x="0" y="0"/>
                    <wp:lineTo x="0" y="21383"/>
                    <wp:lineTo x="21414" y="21383"/>
                    <wp:lineTo x="21414" y="0"/>
                    <wp:lineTo x="0" y="0"/>
                  </wp:wrapPolygon>
                </wp:wrapTight>
                <wp:docPr id="2" name="Groep 14"/>
                <wp:cNvGraphicFramePr/>
                <a:graphic xmlns:a="http://schemas.openxmlformats.org/drawingml/2006/main">
                  <a:graphicData uri="http://schemas.microsoft.com/office/word/2010/wordprocessingGroup">
                    <wpg:wgp>
                      <wpg:cNvGrpSpPr/>
                      <wpg:grpSpPr>
                        <a:xfrm>
                          <a:off x="0" y="0"/>
                          <a:ext cx="2209800" cy="1577975"/>
                          <a:chOff x="0" y="0"/>
                          <a:chExt cx="3967023" cy="3213735"/>
                        </a:xfrm>
                      </wpg:grpSpPr>
                      <pic:pic xmlns:pic="http://schemas.openxmlformats.org/drawingml/2006/picture">
                        <pic:nvPicPr>
                          <pic:cNvPr id="3" name="Afbeelding 7" descr="Afbeelding met buitenshuis, Landvoertuig, voertuig, gebouw&#10;&#10;Door AI gegenereerde inhoud is mogelijk onjuist."/>
                          <pic:cNvPicPr>
                            <a:picLocks noChangeAspect="1"/>
                          </pic:cNvPicPr>
                        </pic:nvPicPr>
                        <pic:blipFill>
                          <a:blip r:embed="rId10"/>
                          <a:stretch>
                            <a:fillRect/>
                          </a:stretch>
                        </pic:blipFill>
                        <pic:spPr>
                          <a:xfrm>
                            <a:off x="0" y="0"/>
                            <a:ext cx="3967023" cy="3213735"/>
                          </a:xfrm>
                          <a:prstGeom prst="rect">
                            <a:avLst/>
                          </a:prstGeom>
                        </pic:spPr>
                      </pic:pic>
                      <wps:wsp>
                        <wps:cNvPr id="7" name="Rechte verbindingslijn met pijl 11"/>
                        <wps:cNvCnPr>
                          <a:cxnSpLocks/>
                        </wps:cNvCnPr>
                        <wps:spPr>
                          <a:xfrm>
                            <a:off x="311122" y="530623"/>
                            <a:ext cx="1052423" cy="1354347"/>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9C9DCE1" id="Groep 14" o:spid="_x0000_s1026" style="position:absolute;margin-left:336pt;margin-top:20pt;width:174pt;height:124.25pt;z-index:-251657216;mso-position-horizontal-relative:margin;mso-width-relative:margin;mso-height-relative:margin" coordsize="39670,3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alt="Afbeelding met buitenshuis, Landvoertuig, voertuig, gebouw&#10;&#10;Door AI gegenereerde inhoud is mogelijk onjuist." style="position:absolute;width:39670;height:3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">
                  <v:imagedata r:id="rId11" o:title="Afbeelding met buitenshuis, Landvoertuig, voertuig, gebouw&#10;&#10;Door AI gegenereerde inhoud is mogelijk onjuist"/>
                </v:shape>
                <v:shapetype id="_x0000_t32" coordsize="21600,21600" o:spt="32" o:oned="t" path="m,l21600,21600e" filled="f">
                  <v:path arrowok="t" fillok="f" o:connecttype="none"/>
                  <o:lock v:ext="edit" shapetype="t"/>
                </v:shapetype>
                <v:shape id="Rechte verbindingslijn met pijl 11" o:spid="_x0000_s1028" type="#_x0000_t32" style="position:absolute;left:3111;top:5306;width:10524;height:1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" strokecolor="#00b0f0" strokeweight="2.25pt">
                  <v:stroke endarrow="block"/>
                  <o:lock v:ext="edit" shapetype="f"/>
                </v:shape>
                <w10:wrap type="tight" anchorx="margin"/>
              </v:group>
            </w:pict>
          </mc:Fallback>
        </mc:AlternateContent>
      </w:r>
      <w:r w:rsidR="00774432" w:rsidRPr="00774432">
        <w:rPr>
          <w:rFonts w:cs="Mongolian Baiti"/>
          <w:szCs w:val="22"/>
          <w:lang w:val="fr-FR" w:eastAsia="fr-BE"/>
        </w:rPr>
        <w:t xml:space="preserve">En réponse à votre courrier du </w:t>
      </w:r>
      <w:r w:rsidR="00BF31FF">
        <w:rPr>
          <w:rFonts w:cs="Mongolian Baiti"/>
          <w:szCs w:val="22"/>
          <w:lang w:val="fr-FR" w:eastAsia="fr-BE"/>
        </w:rPr>
        <w:t>16/01/2026</w:t>
      </w:r>
      <w:r w:rsidR="00665E9D">
        <w:rPr>
          <w:rFonts w:cs="Mongolian Baiti"/>
          <w:szCs w:val="22"/>
          <w:lang w:val="fr-FR" w:eastAsia="fr-BE"/>
        </w:rPr>
        <w:t xml:space="preserve">, </w:t>
      </w:r>
      <w:r w:rsidR="00774432" w:rsidRPr="00774432">
        <w:rPr>
          <w:rFonts w:cs="Mongolian Baiti"/>
          <w:szCs w:val="22"/>
          <w:lang w:val="fr-FR" w:eastAsia="fr-BE"/>
        </w:rPr>
        <w:t xml:space="preserve">nous vous communiquons l'avis émis par la CRMS en sa séance du </w:t>
      </w:r>
      <w:r w:rsidR="00BF31FF">
        <w:rPr>
          <w:rFonts w:cs="Mongolian Baiti"/>
          <w:szCs w:val="22"/>
          <w:lang w:val="fr-FR" w:eastAsia="fr-BE"/>
        </w:rPr>
        <w:t>04/02/2026</w:t>
      </w:r>
      <w:r w:rsidR="00774432" w:rsidRPr="00774432">
        <w:rPr>
          <w:rFonts w:cs="Mongolian Baiti"/>
          <w:szCs w:val="22"/>
          <w:lang w:val="fr-FR" w:eastAsia="fr-BE"/>
        </w:rPr>
        <w:t>, concernant la demande sous rubrique.</w:t>
      </w:r>
    </w:p>
    <w:p w14:paraId="7E813FDA" w14:textId="2E7F9894" w:rsidR="008776E1" w:rsidRDefault="008776E1" w:rsidP="008776E1">
      <w:pPr>
        <w:pStyle w:val="CRMSCorpsdetexte"/>
        <w:rPr>
          <w:lang w:val="fr-BE"/>
        </w:rPr>
      </w:pPr>
      <w:r w:rsidRPr="008776E1">
        <w:rPr>
          <w:rFonts w:cs="Mongolian Baiti"/>
          <w:noProof/>
          <w:szCs w:val="22"/>
          <w:lang w:val="fr-BE" w:eastAsia="fr-BE"/>
        </w:rPr>
        <w:drawing>
          <wp:anchor distT="0" distB="0" distL="114300" distR="114300" simplePos="0" relativeHeight="251660288" behindDoc="1" locked="0" layoutInCell="1" allowOverlap="1" wp14:anchorId="254EDB29" wp14:editId="549E3D7E">
            <wp:simplePos x="0" y="0"/>
            <wp:positionH relativeFrom="column">
              <wp:posOffset>3016250</wp:posOffset>
            </wp:positionH>
            <wp:positionV relativeFrom="paragraph">
              <wp:posOffset>181610</wp:posOffset>
            </wp:positionV>
            <wp:extent cx="1160145" cy="1181100"/>
            <wp:effectExtent l="0" t="0" r="1905" b="0"/>
            <wp:wrapSquare wrapText="bothSides"/>
            <wp:docPr id="1" name="Image 1" descr="Afbeelding met schermopname, Plan, tekst, kaart&#10;&#10;Door AI gegenereerde inhoud is mogelijk onjuist.">
              <a:extLst xmlns:a="http://schemas.openxmlformats.org/drawingml/2006/main">
                <a:ext uri="{FF2B5EF4-FFF2-40B4-BE49-F238E27FC236}">
                  <a16:creationId xmlns:a16="http://schemas.microsoft.com/office/drawing/2014/main" id="{4821A5CF-5E9C-A15D-5D91-5C94F4351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schermopname, Plan, tekst, kaart&#10;&#10;Door AI gegenereerde inhoud is mogelijk onjuist.">
                      <a:extLst>
                        <a:ext uri="{FF2B5EF4-FFF2-40B4-BE49-F238E27FC236}">
                          <a16:creationId xmlns:a16="http://schemas.microsoft.com/office/drawing/2014/main" id="{4821A5CF-5E9C-A15D-5D91-5C94F435188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0145" cy="1181100"/>
                    </a:xfrm>
                    <a:prstGeom prst="rect">
                      <a:avLst/>
                    </a:prstGeom>
                  </pic:spPr>
                </pic:pic>
              </a:graphicData>
            </a:graphic>
          </wp:anchor>
        </w:drawing>
      </w:r>
      <w:r w:rsidRPr="008776E1">
        <w:rPr>
          <w:lang w:val="fr-BE"/>
        </w:rPr>
        <w:t>L’emplacement existant dans la rue Willems (à hauteur du 1-3 et en face du 14) est partiellement compris dans la zone de protection de l’église Saint-Josse. Le projet vise à remplacer le dispositif publicitaire « papier » actuel par un dispositif d’affichage digital (écran digital LCD75’’). ​</w:t>
      </w:r>
    </w:p>
    <w:p w14:paraId="700D436C" w14:textId="08A1A465" w:rsidR="008776E1" w:rsidRPr="008776E1" w:rsidRDefault="00645D8E" w:rsidP="008776E1">
      <w:pPr>
        <w:pStyle w:val="CRMSCorpsdetexte"/>
        <w:rPr>
          <w:lang w:val="fr-BE"/>
        </w:rPr>
      </w:pPr>
      <w:r w:rsidRPr="008776E1">
        <w:rPr>
          <w:noProof/>
          <w:lang w:val="fr-BE"/>
        </w:rPr>
        <mc:AlternateContent>
          <mc:Choice Requires="wps">
            <w:drawing>
              <wp:anchor distT="0" distB="0" distL="114300" distR="114300" simplePos="0" relativeHeight="251662336" behindDoc="0" locked="0" layoutInCell="1" allowOverlap="1" wp14:anchorId="1F73AC2B" wp14:editId="64B9D92E">
                <wp:simplePos x="0" y="0"/>
                <wp:positionH relativeFrom="margin">
                  <wp:posOffset>4547870</wp:posOffset>
                </wp:positionH>
                <wp:positionV relativeFrom="paragraph">
                  <wp:posOffset>104140</wp:posOffset>
                </wp:positionV>
                <wp:extent cx="1876425" cy="219075"/>
                <wp:effectExtent l="0" t="0" r="0" b="0"/>
                <wp:wrapSquare wrapText="bothSides"/>
                <wp:docPr id="14" name="Tekstvak 13">
                  <a:extLst xmlns:a="http://schemas.openxmlformats.org/drawingml/2006/main">
                    <a:ext uri="{FF2B5EF4-FFF2-40B4-BE49-F238E27FC236}">
                      <a16:creationId xmlns:a16="http://schemas.microsoft.com/office/drawing/2014/main" id="{E14FFA39-7802-E2A9-A5ED-75631A7E46D4}"/>
                    </a:ext>
                  </a:extLst>
                </wp:docPr>
                <wp:cNvGraphicFramePr/>
                <a:graphic xmlns:a="http://schemas.openxmlformats.org/drawingml/2006/main">
                  <a:graphicData uri="http://schemas.microsoft.com/office/word/2010/wordprocessingShape">
                    <wps:wsp>
                      <wps:cNvSpPr txBox="1"/>
                      <wps:spPr>
                        <a:xfrm>
                          <a:off x="0" y="0"/>
                          <a:ext cx="1876425" cy="219075"/>
                        </a:xfrm>
                        <a:prstGeom prst="rect">
                          <a:avLst/>
                        </a:prstGeom>
                        <a:noFill/>
                      </wps:spPr>
                      <wps:txbx>
                        <w:txbxContent>
                          <w:p w14:paraId="53EDEA22" w14:textId="11866F63" w:rsidR="008776E1" w:rsidRPr="008776E1" w:rsidRDefault="00645D8E" w:rsidP="008776E1">
                            <w:pPr>
                              <w:rPr>
                                <w:rFonts w:asciiTheme="minorHAnsi" w:cstheme="minorBidi"/>
                                <w:i/>
                                <w:iCs/>
                                <w:kern w:val="24"/>
                                <w:sz w:val="16"/>
                                <w:szCs w:val="16"/>
                              </w:rPr>
                            </w:pPr>
                            <w:r>
                              <w:rPr>
                                <w:rFonts w:asciiTheme="minorHAnsi" w:cstheme="minorBidi"/>
                                <w:i/>
                                <w:iCs/>
                                <w:kern w:val="24"/>
                                <w:sz w:val="16"/>
                                <w:szCs w:val="16"/>
                              </w:rPr>
                              <w:t xml:space="preserve">Situation actuelle </w:t>
                            </w:r>
                            <w:r w:rsidR="008776E1" w:rsidRPr="008776E1">
                              <w:rPr>
                                <w:rFonts w:cs="Calibri"/>
                                <w:i/>
                                <w:iCs/>
                                <w:kern w:val="24"/>
                                <w:sz w:val="16"/>
                                <w:szCs w:val="16"/>
                              </w:rPr>
                              <w:t xml:space="preserve">© Google Street </w:t>
                            </w:r>
                            <w:proofErr w:type="spellStart"/>
                            <w:r w:rsidR="008776E1" w:rsidRPr="008776E1">
                              <w:rPr>
                                <w:rFonts w:cs="Calibri"/>
                                <w:i/>
                                <w:iCs/>
                                <w:kern w:val="24"/>
                                <w:sz w:val="16"/>
                                <w:szCs w:val="16"/>
                              </w:rPr>
                              <w:t>View</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F73AC2B" id="_x0000_t202" coordsize="21600,21600" o:spt="202" path="m,l,21600r21600,l21600,xe">
                <v:stroke joinstyle="miter"/>
                <v:path gradientshapeok="t" o:connecttype="rect"/>
              </v:shapetype>
              <v:shape id="Tekstvak 13" o:spid="_x0000_s1026" type="#_x0000_t202" style="position:absolute;left:0;text-align:left;margin-left:358.1pt;margin-top:8.2pt;width:147.75pt;height:1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" filled="f" stroked="f">
                <v:textbox>
                  <w:txbxContent>
                    <w:p w14:paraId="53EDEA22" w14:textId="11866F63" w:rsidR="008776E1" w:rsidRPr="008776E1" w:rsidRDefault="00645D8E" w:rsidP="008776E1">
                      <w:pPr>
                        <w:rPr>
                          <w:rFonts w:asciiTheme="minorHAnsi" w:cstheme="minorBidi"/>
                          <w:i/>
                          <w:iCs/>
                          <w:kern w:val="24"/>
                          <w:sz w:val="16"/>
                          <w:szCs w:val="16"/>
                        </w:rPr>
                      </w:pPr>
                      <w:r>
                        <w:rPr>
                          <w:rFonts w:asciiTheme="minorHAnsi" w:cstheme="minorBidi"/>
                          <w:i/>
                          <w:iCs/>
                          <w:kern w:val="24"/>
                          <w:sz w:val="16"/>
                          <w:szCs w:val="16"/>
                        </w:rPr>
                        <w:t xml:space="preserve">Situation actuelle </w:t>
                      </w:r>
                      <w:r w:rsidR="008776E1" w:rsidRPr="008776E1">
                        <w:rPr>
                          <w:rFonts w:cs="Calibri"/>
                          <w:i/>
                          <w:iCs/>
                          <w:kern w:val="24"/>
                          <w:sz w:val="16"/>
                          <w:szCs w:val="16"/>
                        </w:rPr>
                        <w:t xml:space="preserve">© Google Street </w:t>
                      </w:r>
                      <w:proofErr w:type="spellStart"/>
                      <w:r w:rsidR="008776E1" w:rsidRPr="008776E1">
                        <w:rPr>
                          <w:rFonts w:cs="Calibri"/>
                          <w:i/>
                          <w:iCs/>
                          <w:kern w:val="24"/>
                          <w:sz w:val="16"/>
                          <w:szCs w:val="16"/>
                        </w:rPr>
                        <w:t>View</w:t>
                      </w:r>
                      <w:proofErr w:type="spellEnd"/>
                    </w:p>
                  </w:txbxContent>
                </v:textbox>
                <w10:wrap type="square" anchorx="margin"/>
              </v:shape>
            </w:pict>
          </mc:Fallback>
        </mc:AlternateContent>
      </w:r>
      <w:r w:rsidR="008776E1" w:rsidRPr="008776E1">
        <w:rPr>
          <w:noProof/>
          <w:lang w:val="fr-BE"/>
        </w:rPr>
        <mc:AlternateContent>
          <mc:Choice Requires="wps">
            <w:drawing>
              <wp:anchor distT="0" distB="0" distL="114300" distR="114300" simplePos="0" relativeHeight="251664384" behindDoc="0" locked="0" layoutInCell="1" allowOverlap="1" wp14:anchorId="13C02D0A" wp14:editId="11BB0ACD">
                <wp:simplePos x="0" y="0"/>
                <wp:positionH relativeFrom="margin">
                  <wp:posOffset>2917190</wp:posOffset>
                </wp:positionH>
                <wp:positionV relativeFrom="paragraph">
                  <wp:posOffset>125095</wp:posOffset>
                </wp:positionV>
                <wp:extent cx="1653540" cy="259080"/>
                <wp:effectExtent l="0" t="0" r="0" b="0"/>
                <wp:wrapSquare wrapText="bothSides"/>
                <wp:docPr id="8" name="Tekstvak 2"/>
                <wp:cNvGraphicFramePr/>
                <a:graphic xmlns:a="http://schemas.openxmlformats.org/drawingml/2006/main">
                  <a:graphicData uri="http://schemas.microsoft.com/office/word/2010/wordprocessingShape">
                    <wps:wsp>
                      <wps:cNvSpPr txBox="1"/>
                      <wps:spPr>
                        <a:xfrm>
                          <a:off x="0" y="0"/>
                          <a:ext cx="1653540" cy="259080"/>
                        </a:xfrm>
                        <a:prstGeom prst="rect">
                          <a:avLst/>
                        </a:prstGeom>
                        <a:noFill/>
                      </wps:spPr>
                      <wps:txbx>
                        <w:txbxContent>
                          <w:p w14:paraId="19A36F61" w14:textId="77777777" w:rsidR="008776E1" w:rsidRPr="008776E1" w:rsidRDefault="008776E1" w:rsidP="008776E1">
                            <w:pPr>
                              <w:rPr>
                                <w:rFonts w:asciiTheme="minorHAnsi" w:hAnsiTheme="minorHAnsi" w:cstheme="minorHAnsi"/>
                                <w:i/>
                                <w:iCs/>
                                <w:kern w:val="24"/>
                                <w:sz w:val="16"/>
                                <w:szCs w:val="16"/>
                              </w:rPr>
                            </w:pPr>
                            <w:r w:rsidRPr="008776E1">
                              <w:rPr>
                                <w:rFonts w:asciiTheme="minorHAnsi" w:hAnsiTheme="minorHAnsi" w:cstheme="minorHAnsi"/>
                                <w:i/>
                                <w:iCs/>
                                <w:kern w:val="24"/>
                                <w:sz w:val="16"/>
                                <w:szCs w:val="16"/>
                              </w:rPr>
                              <w:t xml:space="preserve">Localisation du bien © </w:t>
                            </w:r>
                            <w:proofErr w:type="spellStart"/>
                            <w:r w:rsidRPr="008776E1">
                              <w:rPr>
                                <w:rFonts w:asciiTheme="minorHAnsi" w:hAnsiTheme="minorHAnsi" w:cstheme="minorHAnsi"/>
                                <w:i/>
                                <w:iCs/>
                                <w:kern w:val="24"/>
                                <w:sz w:val="16"/>
                                <w:szCs w:val="16"/>
                              </w:rPr>
                              <w:t>Brugis</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C02D0A" id="Tekstvak 2" o:spid="_x0000_s1027" type="#_x0000_t202" style="position:absolute;left:0;text-align:left;margin-left:229.7pt;margin-top:9.85pt;width:130.2pt;height:2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" filled="f" stroked="f">
                <v:textbox>
                  <w:txbxContent>
                    <w:p w14:paraId="19A36F61" w14:textId="77777777" w:rsidR="008776E1" w:rsidRPr="008776E1" w:rsidRDefault="008776E1" w:rsidP="008776E1">
                      <w:pPr>
                        <w:rPr>
                          <w:rFonts w:asciiTheme="minorHAnsi" w:hAnsiTheme="minorHAnsi" w:cstheme="minorHAnsi"/>
                          <w:i/>
                          <w:iCs/>
                          <w:kern w:val="24"/>
                          <w:sz w:val="16"/>
                          <w:szCs w:val="16"/>
                        </w:rPr>
                      </w:pPr>
                      <w:r w:rsidRPr="008776E1">
                        <w:rPr>
                          <w:rFonts w:asciiTheme="minorHAnsi" w:hAnsiTheme="minorHAnsi" w:cstheme="minorHAnsi"/>
                          <w:i/>
                          <w:iCs/>
                          <w:kern w:val="24"/>
                          <w:sz w:val="16"/>
                          <w:szCs w:val="16"/>
                        </w:rPr>
                        <w:t xml:space="preserve">Localisation du bien © </w:t>
                      </w:r>
                      <w:proofErr w:type="spellStart"/>
                      <w:r w:rsidRPr="008776E1">
                        <w:rPr>
                          <w:rFonts w:asciiTheme="minorHAnsi" w:hAnsiTheme="minorHAnsi" w:cstheme="minorHAnsi"/>
                          <w:i/>
                          <w:iCs/>
                          <w:kern w:val="24"/>
                          <w:sz w:val="16"/>
                          <w:szCs w:val="16"/>
                        </w:rPr>
                        <w:t>Brugis</w:t>
                      </w:r>
                      <w:proofErr w:type="spellEnd"/>
                    </w:p>
                  </w:txbxContent>
                </v:textbox>
                <w10:wrap type="square" anchorx="margin"/>
              </v:shape>
            </w:pict>
          </mc:Fallback>
        </mc:AlternateContent>
      </w:r>
    </w:p>
    <w:p w14:paraId="3F7B9045" w14:textId="17CE202D" w:rsidR="008776E1" w:rsidRPr="008776E1" w:rsidRDefault="008776E1" w:rsidP="008776E1">
      <w:pPr>
        <w:pStyle w:val="CRMSCorpsdetexte"/>
        <w:rPr>
          <w:lang w:val="fr-BE"/>
        </w:rPr>
      </w:pPr>
      <w:r w:rsidRPr="008776E1">
        <w:rPr>
          <w:lang w:val="fr-BE"/>
        </w:rPr>
        <w:t xml:space="preserve">Pour rappel, la CRMS s’était prononcée en 2016 sur le placement du planimètre </w:t>
      </w:r>
      <w:proofErr w:type="spellStart"/>
      <w:r w:rsidRPr="008776E1">
        <w:rPr>
          <w:lang w:val="fr-BE"/>
        </w:rPr>
        <w:t>Villo</w:t>
      </w:r>
      <w:proofErr w:type="spellEnd"/>
      <w:r w:rsidRPr="008776E1">
        <w:rPr>
          <w:lang w:val="fr-BE"/>
        </w:rPr>
        <w:t>! en question et avait regretté, comme pour l’ensemble du réseau en Région bruxelloise, la présence de bornes publicitaires dans la zone de protection de l’édifice classé (</w:t>
      </w:r>
      <w:hyperlink r:id="rId13" w:history="1">
        <w:r w:rsidRPr="008776E1">
          <w:rPr>
            <w:rStyle w:val="Lienhypertexte"/>
            <w:lang w:val="fr-FR"/>
          </w:rPr>
          <w:t>voir avi</w:t>
        </w:r>
        <w:r w:rsidRPr="008776E1">
          <w:rPr>
            <w:rStyle w:val="Lienhypertexte"/>
            <w:lang w:val="fr-FR"/>
          </w:rPr>
          <w:t>s</w:t>
        </w:r>
        <w:r w:rsidRPr="008776E1">
          <w:rPr>
            <w:rStyle w:val="Lienhypertexte"/>
            <w:lang w:val="fr-FR"/>
          </w:rPr>
          <w:t xml:space="preserve"> du</w:t>
        </w:r>
        <w:r w:rsidRPr="008776E1">
          <w:rPr>
            <w:rStyle w:val="Lienhypertexte"/>
            <w:lang w:val="fr-FR"/>
          </w:rPr>
          <w:t xml:space="preserve"> </w:t>
        </w:r>
        <w:r w:rsidRPr="008776E1">
          <w:rPr>
            <w:rStyle w:val="Lienhypertexte"/>
            <w:lang w:val="fr-FR"/>
          </w:rPr>
          <w:t>14/12/2016).</w:t>
        </w:r>
      </w:hyperlink>
      <w:r w:rsidRPr="008776E1">
        <w:rPr>
          <w:lang w:val="fr-BE"/>
        </w:rPr>
        <w:t>​</w:t>
      </w:r>
    </w:p>
    <w:p w14:paraId="025A8D7F" w14:textId="77777777" w:rsidR="008776E1" w:rsidRPr="008776E1" w:rsidRDefault="008776E1" w:rsidP="008776E1">
      <w:pPr>
        <w:pStyle w:val="CRMSCorpsdetexte"/>
        <w:rPr>
          <w:lang w:val="fr-BE"/>
        </w:rPr>
      </w:pPr>
      <w:r w:rsidRPr="008776E1">
        <w:rPr>
          <w:lang w:val="fr-BE"/>
        </w:rPr>
        <w:t>Concernant la présente demande, la CRMS continue à désapprouver la présence d’une borne avec publicité eu égard au contexte patrimonial environnant. Elle réitère sa demande que pour les emplacements à proximité d’édifices et de sites classés et dans les zones de protection, le placement des simples bornes (d’information), sans publicité, soit systématisé et que le nombre et les dimensions du mobilier soit réduit. ​</w:t>
      </w:r>
    </w:p>
    <w:p w14:paraId="51F3D414" w14:textId="77777777" w:rsidR="00A61967" w:rsidRPr="00B97666" w:rsidRDefault="00A61967" w:rsidP="008B7E16">
      <w:pPr>
        <w:pStyle w:val="CRMSCorpsdetexte"/>
        <w:rPr>
          <w:rFonts w:cs="Mongolian Baiti"/>
          <w:szCs w:val="22"/>
          <w:lang w:val="fr-FR" w:eastAsia="fr-BE"/>
        </w:rPr>
      </w:pPr>
      <w:r w:rsidRPr="00B46D55">
        <w:t xml:space="preserve">Veuillez agréer, </w:t>
      </w:r>
      <w:r w:rsidR="00774432" w:rsidRPr="00774432">
        <w:rPr>
          <w:rFonts w:cs="Mongolian Baiti"/>
          <w:szCs w:val="22"/>
          <w:lang w:val="fr-FR" w:eastAsia="fr-BE"/>
        </w:rPr>
        <w:t>Monsieur le Directeur</w:t>
      </w:r>
      <w:r w:rsidR="00774432">
        <w:rPr>
          <w:rFonts w:cs="Mongolian Baiti"/>
          <w:szCs w:val="22"/>
          <w:lang w:val="fr-FR" w:eastAsia="fr-BE"/>
        </w:rPr>
        <w:t xml:space="preserve">, </w:t>
      </w:r>
      <w:r w:rsidRPr="00B46D55">
        <w:t xml:space="preserve">l’expression de nos sentiments distingués. </w:t>
      </w:r>
    </w:p>
    <w:p w14:paraId="121BDED5" w14:textId="77777777" w:rsidR="00A61967" w:rsidRPr="00B46D55" w:rsidRDefault="00A61967" w:rsidP="00A61967">
      <w:pPr>
        <w:tabs>
          <w:tab w:val="left" w:pos="567"/>
          <w:tab w:val="left" w:pos="5103"/>
        </w:tabs>
        <w:spacing w:line="240" w:lineRule="auto"/>
        <w:ind w:right="-284"/>
        <w:rPr>
          <w:szCs w:val="22"/>
        </w:rPr>
      </w:pPr>
    </w:p>
    <w:p w14:paraId="52404381" w14:textId="77777777" w:rsidR="00877207" w:rsidRPr="00AB7FF1" w:rsidRDefault="00901646" w:rsidP="00877207">
      <w:pPr>
        <w:tabs>
          <w:tab w:val="left" w:pos="567"/>
          <w:tab w:val="left" w:pos="5103"/>
        </w:tabs>
        <w:spacing w:after="0"/>
        <w:ind w:right="-284"/>
        <w:jc w:val="center"/>
        <w:rPr>
          <w:szCs w:val="22"/>
        </w:rPr>
      </w:pPr>
      <w:r w:rsidRPr="00AB7FF1">
        <w:rPr>
          <w:szCs w:val="22"/>
        </w:rPr>
        <w:t xml:space="preserve">    </w:t>
      </w:r>
      <w:r w:rsidR="006C0007" w:rsidRPr="00AB7FF1">
        <w:rPr>
          <w:szCs w:val="22"/>
        </w:rPr>
        <w:t>A. AUTENNE</w:t>
      </w:r>
      <w:r w:rsidR="006C0007" w:rsidRPr="00AB7FF1">
        <w:rPr>
          <w:szCs w:val="22"/>
        </w:rPr>
        <w:tab/>
      </w:r>
      <w:r w:rsidRPr="00AB7FF1">
        <w:rPr>
          <w:szCs w:val="22"/>
        </w:rPr>
        <w:t xml:space="preserve">          S. VAN ACKER</w:t>
      </w:r>
    </w:p>
    <w:p w14:paraId="066A9990" w14:textId="77777777" w:rsidR="00F22FF1" w:rsidRPr="00FC63AD" w:rsidRDefault="00877207" w:rsidP="00FC63AD">
      <w:pPr>
        <w:tabs>
          <w:tab w:val="left" w:pos="567"/>
          <w:tab w:val="left" w:pos="5103"/>
        </w:tabs>
        <w:spacing w:after="0"/>
        <w:ind w:right="-284"/>
        <w:jc w:val="center"/>
        <w:rPr>
          <w:szCs w:val="22"/>
        </w:rPr>
      </w:pPr>
      <w:r w:rsidRPr="00AB7FF1">
        <w:rPr>
          <w:szCs w:val="22"/>
        </w:rPr>
        <w:t xml:space="preserve"> </w:t>
      </w:r>
      <w:r w:rsidRPr="00B46D55">
        <w:rPr>
          <w:szCs w:val="22"/>
          <w:lang w:val="fr-FR"/>
        </w:rPr>
        <w:t>Secrétaire</w:t>
      </w:r>
      <w:r w:rsidRPr="00B46D55">
        <w:rPr>
          <w:szCs w:val="22"/>
          <w:lang w:val="fr-FR"/>
        </w:rPr>
        <w:tab/>
        <w:t xml:space="preserve">          Président</w:t>
      </w:r>
    </w:p>
    <w:p w14:paraId="4291D9CB" w14:textId="77777777" w:rsidR="00D62415" w:rsidRDefault="00D62415" w:rsidP="00A61967">
      <w:pPr>
        <w:spacing w:after="0" w:line="240" w:lineRule="auto"/>
        <w:rPr>
          <w:szCs w:val="22"/>
          <w:lang w:val="fr-FR" w:eastAsia="nl-NL"/>
        </w:rPr>
      </w:pPr>
    </w:p>
    <w:p w14:paraId="705D083A" w14:textId="77777777" w:rsidR="00D62415" w:rsidRPr="00B46D55" w:rsidRDefault="00D62415" w:rsidP="00A61967">
      <w:pPr>
        <w:spacing w:after="0" w:line="240" w:lineRule="auto"/>
        <w:rPr>
          <w:szCs w:val="22"/>
          <w:lang w:val="fr-FR" w:eastAsia="nl-NL"/>
        </w:rPr>
      </w:pPr>
    </w:p>
    <w:p w14:paraId="3C117DD9" w14:textId="4EACF4E8" w:rsidR="00E449C6" w:rsidRPr="00D751BD" w:rsidRDefault="00E14887" w:rsidP="00E449C6">
      <w:pPr>
        <w:spacing w:after="0" w:line="240" w:lineRule="auto"/>
        <w:rPr>
          <w:sz w:val="16"/>
          <w:szCs w:val="16"/>
          <w:lang w:val="fr-FR" w:eastAsia="nl-NL"/>
        </w:rPr>
      </w:pPr>
      <w:proofErr w:type="spellStart"/>
      <w:r w:rsidRPr="00D751BD">
        <w:rPr>
          <w:sz w:val="16"/>
          <w:szCs w:val="16"/>
          <w:lang w:val="fr-FR" w:eastAsia="nl-NL"/>
        </w:rPr>
        <w:t>c.c</w:t>
      </w:r>
      <w:proofErr w:type="spellEnd"/>
      <w:r w:rsidRPr="00D751BD">
        <w:rPr>
          <w:sz w:val="16"/>
          <w:szCs w:val="16"/>
          <w:lang w:val="fr-FR" w:eastAsia="nl-NL"/>
        </w:rPr>
        <w:t>.</w:t>
      </w:r>
      <w:r w:rsidR="00B97666" w:rsidRPr="00D751BD">
        <w:rPr>
          <w:sz w:val="16"/>
          <w:szCs w:val="16"/>
          <w:lang w:val="fr-FR" w:eastAsia="nl-NL"/>
        </w:rPr>
        <w:t>: </w:t>
      </w:r>
      <w:hyperlink r:id="rId14" w:history="1">
        <w:r w:rsidR="00774432" w:rsidRPr="00D751BD">
          <w:rPr>
            <w:rStyle w:val="Lienhypertexte"/>
            <w:sz w:val="16"/>
            <w:szCs w:val="16"/>
          </w:rPr>
          <w:t>lleirens@urban.brussels</w:t>
        </w:r>
      </w:hyperlink>
      <w:r w:rsidR="00774432" w:rsidRPr="00D751BD">
        <w:rPr>
          <w:sz w:val="16"/>
          <w:szCs w:val="16"/>
        </w:rPr>
        <w:t> ;</w:t>
      </w:r>
      <w:r w:rsidR="00D751BD">
        <w:rPr>
          <w:sz w:val="16"/>
          <w:szCs w:val="16"/>
        </w:rPr>
        <w:t> </w:t>
      </w:r>
      <w:hyperlink r:id="rId15" w:history="1">
        <w:r w:rsidR="00D751BD" w:rsidRPr="00B16758">
          <w:rPr>
            <w:rStyle w:val="Lienhypertexte"/>
            <w:sz w:val="16"/>
            <w:szCs w:val="16"/>
          </w:rPr>
          <w:t>protection@urban.brussels</w:t>
        </w:r>
      </w:hyperlink>
      <w:r w:rsidR="00774432" w:rsidRPr="00D751BD">
        <w:rPr>
          <w:sz w:val="16"/>
          <w:szCs w:val="16"/>
        </w:rPr>
        <w:t> ;</w:t>
      </w:r>
      <w:r w:rsidR="00D751BD">
        <w:rPr>
          <w:sz w:val="16"/>
          <w:szCs w:val="16"/>
        </w:rPr>
        <w:t> </w:t>
      </w:r>
      <w:hyperlink r:id="rId16" w:history="1">
        <w:r w:rsidR="00D751BD" w:rsidRPr="00B16758">
          <w:rPr>
            <w:rStyle w:val="Lienhypertexte"/>
            <w:sz w:val="16"/>
            <w:szCs w:val="16"/>
          </w:rPr>
          <w:t>avis.advies@urban.brussels</w:t>
        </w:r>
      </w:hyperlink>
      <w:r w:rsidR="00774432" w:rsidRPr="00D751BD">
        <w:rPr>
          <w:sz w:val="16"/>
          <w:szCs w:val="16"/>
        </w:rPr>
        <w:t> ;</w:t>
      </w:r>
      <w:r w:rsidR="00D751BD">
        <w:rPr>
          <w:sz w:val="16"/>
          <w:szCs w:val="16"/>
        </w:rPr>
        <w:t> </w:t>
      </w:r>
      <w:hyperlink r:id="rId17" w:history="1">
        <w:r w:rsidR="00D751BD" w:rsidRPr="00B16758">
          <w:rPr>
            <w:rStyle w:val="Lienhypertexte"/>
            <w:sz w:val="16"/>
            <w:szCs w:val="16"/>
          </w:rPr>
          <w:t>crms@urban.brussels</w:t>
        </w:r>
      </w:hyperlink>
      <w:r w:rsidR="00774432" w:rsidRPr="00D751BD">
        <w:rPr>
          <w:sz w:val="16"/>
          <w:szCs w:val="16"/>
        </w:rPr>
        <w:t> </w:t>
      </w:r>
    </w:p>
    <w:sectPr w:rsidR="00E449C6" w:rsidRPr="00D751BD" w:rsidSect="00556A75">
      <w:headerReference w:type="default" r:id="rId18"/>
      <w:footerReference w:type="default" r:id="rId19"/>
      <w:type w:val="continuous"/>
      <w:pgSz w:w="11906" w:h="16838"/>
      <w:pgMar w:top="1276" w:right="1418" w:bottom="1276" w:left="1418" w:header="136"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726B" w14:textId="77777777" w:rsidR="00BF31FF" w:rsidRDefault="00BF31FF" w:rsidP="0065769B">
      <w:pPr>
        <w:spacing w:after="0" w:line="240" w:lineRule="auto"/>
      </w:pPr>
      <w:r>
        <w:separator/>
      </w:r>
    </w:p>
  </w:endnote>
  <w:endnote w:type="continuationSeparator" w:id="0">
    <w:p w14:paraId="3959E073" w14:textId="77777777" w:rsidR="00BF31FF" w:rsidRDefault="00BF31FF" w:rsidP="0065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D2ED" w14:textId="77777777" w:rsidR="009F5F70" w:rsidRPr="009F5F70" w:rsidRDefault="009F5F70" w:rsidP="009F5F70">
    <w:pPr>
      <w:spacing w:after="0"/>
      <w:rPr>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1199"/>
      <w:gridCol w:w="3283"/>
      <w:gridCol w:w="668"/>
    </w:tblGrid>
    <w:tr w:rsidR="0055750D" w14:paraId="6B91C0E9" w14:textId="77777777" w:rsidTr="009F5F70">
      <w:tc>
        <w:tcPr>
          <w:tcW w:w="3920" w:type="dxa"/>
          <w:vAlign w:val="center"/>
        </w:tcPr>
        <w:p w14:paraId="3A0A8EB0" w14:textId="77777777" w:rsidR="0055750D" w:rsidRPr="00E33B10" w:rsidRDefault="0055750D" w:rsidP="00EB17EE">
          <w:pPr>
            <w:jc w:val="right"/>
            <w:rPr>
              <w:color w:val="262626" w:themeColor="text1" w:themeTint="D9"/>
              <w:spacing w:val="10"/>
              <w:sz w:val="16"/>
              <w:szCs w:val="16"/>
            </w:rPr>
          </w:pPr>
          <w:r w:rsidRPr="00E33B10">
            <w:rPr>
              <w:sz w:val="16"/>
              <w:szCs w:val="16"/>
            </w:rPr>
            <w:ptab w:relativeTo="margin" w:alignment="center" w:leader="none"/>
          </w:r>
          <w:r w:rsidRPr="00E33B10">
            <w:rPr>
              <w:color w:val="262626" w:themeColor="text1" w:themeTint="D9"/>
              <w:spacing w:val="10"/>
              <w:sz w:val="16"/>
              <w:szCs w:val="16"/>
            </w:rPr>
            <w:t xml:space="preserve"> Mont des Arts 10-13</w:t>
          </w:r>
          <w:r w:rsidRPr="00E33B10">
            <w:rPr>
              <w:color w:val="262626" w:themeColor="text1" w:themeTint="D9"/>
              <w:spacing w:val="10"/>
              <w:sz w:val="16"/>
              <w:szCs w:val="16"/>
              <w:lang w:val="nl-BE"/>
            </w:rPr>
            <w:t xml:space="preserve"> </w:t>
          </w:r>
        </w:p>
        <w:p w14:paraId="4210BF72" w14:textId="77777777" w:rsidR="0055750D" w:rsidRPr="00E33B10" w:rsidRDefault="0055750D" w:rsidP="00EB17EE">
          <w:pPr>
            <w:pStyle w:val="Pieddepage"/>
            <w:jc w:val="right"/>
            <w:rPr>
              <w:sz w:val="16"/>
              <w:szCs w:val="16"/>
            </w:rPr>
          </w:pPr>
          <w:r w:rsidRPr="00E33B10">
            <w:rPr>
              <w:color w:val="262626" w:themeColor="text1" w:themeTint="D9"/>
              <w:spacing w:val="10"/>
              <w:sz w:val="16"/>
              <w:szCs w:val="16"/>
            </w:rPr>
            <w:t>1000 Bruxelles</w:t>
          </w:r>
        </w:p>
      </w:tc>
      <w:tc>
        <w:tcPr>
          <w:tcW w:w="1199" w:type="dxa"/>
          <w:vAlign w:val="center"/>
        </w:tcPr>
        <w:p w14:paraId="178D4A2A" w14:textId="77777777" w:rsidR="0055750D" w:rsidRPr="00E33B10" w:rsidRDefault="00EB17EE" w:rsidP="00EB17EE">
          <w:pPr>
            <w:pStyle w:val="Pieddepage"/>
            <w:jc w:val="center"/>
            <w:rPr>
              <w:sz w:val="16"/>
              <w:szCs w:val="16"/>
            </w:rPr>
          </w:pPr>
          <w:r w:rsidRPr="00E33B10">
            <w:rPr>
              <w:noProof/>
              <w:sz w:val="16"/>
              <w:szCs w:val="16"/>
            </w:rPr>
            <w:drawing>
              <wp:inline distT="0" distB="0" distL="0" distR="0" wp14:anchorId="10C8B17D" wp14:editId="7E4DAFBE">
                <wp:extent cx="624818" cy="338545"/>
                <wp:effectExtent l="0" t="0" r="0" b="4445"/>
                <wp:docPr id="6" name="Image 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32458" cy="342685"/>
                        </a:xfrm>
                        <a:prstGeom prst="rect">
                          <a:avLst/>
                        </a:prstGeom>
                      </pic:spPr>
                    </pic:pic>
                  </a:graphicData>
                </a:graphic>
              </wp:inline>
            </w:drawing>
          </w:r>
        </w:p>
      </w:tc>
      <w:tc>
        <w:tcPr>
          <w:tcW w:w="3283" w:type="dxa"/>
          <w:vAlign w:val="center"/>
        </w:tcPr>
        <w:p w14:paraId="2262E741" w14:textId="77777777" w:rsidR="0055750D" w:rsidRPr="00E33B10" w:rsidRDefault="0055750D" w:rsidP="00EB17EE">
          <w:pPr>
            <w:jc w:val="left"/>
            <w:rPr>
              <w:color w:val="262626" w:themeColor="text1" w:themeTint="D9"/>
              <w:spacing w:val="10"/>
              <w:sz w:val="16"/>
              <w:szCs w:val="16"/>
            </w:rPr>
          </w:pPr>
          <w:r w:rsidRPr="00E33B10">
            <w:rPr>
              <w:color w:val="262626" w:themeColor="text1" w:themeTint="D9"/>
              <w:spacing w:val="10"/>
              <w:sz w:val="16"/>
              <w:szCs w:val="16"/>
              <w:lang w:val="nl-BE"/>
            </w:rPr>
            <w:t>Kunstberg</w:t>
          </w:r>
          <w:r w:rsidRPr="00E33B10">
            <w:rPr>
              <w:color w:val="262626" w:themeColor="text1" w:themeTint="D9"/>
              <w:spacing w:val="10"/>
              <w:sz w:val="16"/>
              <w:szCs w:val="16"/>
            </w:rPr>
            <w:t xml:space="preserve"> 10-13</w:t>
          </w:r>
        </w:p>
        <w:p w14:paraId="474E72B8" w14:textId="77777777" w:rsidR="0055750D" w:rsidRPr="00E33B10" w:rsidRDefault="0055750D" w:rsidP="00EB17EE">
          <w:pPr>
            <w:jc w:val="left"/>
            <w:rPr>
              <w:color w:val="262626" w:themeColor="text1" w:themeTint="D9"/>
              <w:spacing w:val="10"/>
              <w:sz w:val="16"/>
              <w:szCs w:val="16"/>
            </w:rPr>
          </w:pPr>
          <w:r w:rsidRPr="00E33B10">
            <w:rPr>
              <w:color w:val="262626" w:themeColor="text1" w:themeTint="D9"/>
              <w:spacing w:val="10"/>
              <w:sz w:val="16"/>
              <w:szCs w:val="16"/>
            </w:rPr>
            <w:t xml:space="preserve">1000 </w:t>
          </w:r>
          <w:r w:rsidRPr="00E33B10">
            <w:rPr>
              <w:color w:val="262626" w:themeColor="text1" w:themeTint="D9"/>
              <w:spacing w:val="10"/>
              <w:sz w:val="16"/>
              <w:szCs w:val="16"/>
              <w:lang w:val="nl-BE"/>
            </w:rPr>
            <w:t>Brussel</w:t>
          </w:r>
        </w:p>
      </w:tc>
      <w:tc>
        <w:tcPr>
          <w:tcW w:w="668" w:type="dxa"/>
          <w:vAlign w:val="center"/>
        </w:tcPr>
        <w:p w14:paraId="2793C8F9" w14:textId="77777777" w:rsidR="0055750D" w:rsidRPr="0060538E" w:rsidRDefault="00645D8E" w:rsidP="00EB17EE">
          <w:pPr>
            <w:pStyle w:val="Pieddepage"/>
            <w:jc w:val="right"/>
            <w:rPr>
              <w:sz w:val="18"/>
              <w:szCs w:val="18"/>
            </w:rPr>
          </w:pPr>
          <w:sdt>
            <w:sdtPr>
              <w:rPr>
                <w:sz w:val="18"/>
                <w:szCs w:val="18"/>
              </w:rPr>
              <w:id w:val="1714073771"/>
              <w:docPartObj>
                <w:docPartGallery w:val="Page Numbers (Bottom of Page)"/>
                <w:docPartUnique/>
              </w:docPartObj>
            </w:sdtPr>
            <w:sdtEndPr/>
            <w:sdtContent>
              <w:sdt>
                <w:sdtPr>
                  <w:rPr>
                    <w:sz w:val="18"/>
                    <w:szCs w:val="18"/>
                  </w:rPr>
                  <w:id w:val="-340165286"/>
                  <w:docPartObj>
                    <w:docPartGallery w:val="Page Numbers (Top of Page)"/>
                    <w:docPartUnique/>
                  </w:docPartObj>
                </w:sdtPr>
                <w:sdtEndPr/>
                <w:sdtContent>
                  <w:r w:rsidR="0055750D" w:rsidRPr="0060538E">
                    <w:rPr>
                      <w:bCs/>
                      <w:sz w:val="18"/>
                      <w:szCs w:val="18"/>
                    </w:rPr>
                    <w:fldChar w:fldCharType="begin"/>
                  </w:r>
                  <w:r w:rsidR="0055750D" w:rsidRPr="0060538E">
                    <w:rPr>
                      <w:bCs/>
                      <w:sz w:val="18"/>
                      <w:szCs w:val="18"/>
                    </w:rPr>
                    <w:instrText xml:space="preserve"> PAGE </w:instrText>
                  </w:r>
                  <w:r w:rsidR="0055750D" w:rsidRPr="0060538E">
                    <w:rPr>
                      <w:bCs/>
                      <w:sz w:val="18"/>
                      <w:szCs w:val="18"/>
                    </w:rPr>
                    <w:fldChar w:fldCharType="separate"/>
                  </w:r>
                  <w:r w:rsidR="0055750D" w:rsidRPr="0060538E">
                    <w:rPr>
                      <w:bCs/>
                      <w:sz w:val="18"/>
                      <w:szCs w:val="18"/>
                    </w:rPr>
                    <w:t>1</w:t>
                  </w:r>
                  <w:r w:rsidR="0055750D" w:rsidRPr="0060538E">
                    <w:rPr>
                      <w:bCs/>
                      <w:sz w:val="18"/>
                      <w:szCs w:val="18"/>
                    </w:rPr>
                    <w:fldChar w:fldCharType="end"/>
                  </w:r>
                  <w:r w:rsidR="0055750D" w:rsidRPr="0060538E">
                    <w:rPr>
                      <w:sz w:val="18"/>
                      <w:szCs w:val="18"/>
                    </w:rPr>
                    <w:t>/</w:t>
                  </w:r>
                  <w:r w:rsidR="0055750D" w:rsidRPr="0060538E">
                    <w:rPr>
                      <w:bCs/>
                      <w:sz w:val="18"/>
                      <w:szCs w:val="18"/>
                    </w:rPr>
                    <w:fldChar w:fldCharType="begin"/>
                  </w:r>
                  <w:r w:rsidR="0055750D" w:rsidRPr="0060538E">
                    <w:rPr>
                      <w:bCs/>
                      <w:sz w:val="18"/>
                      <w:szCs w:val="18"/>
                    </w:rPr>
                    <w:instrText xml:space="preserve"> NUMPAGES  </w:instrText>
                  </w:r>
                  <w:r w:rsidR="0055750D" w:rsidRPr="0060538E">
                    <w:rPr>
                      <w:bCs/>
                      <w:sz w:val="18"/>
                      <w:szCs w:val="18"/>
                    </w:rPr>
                    <w:fldChar w:fldCharType="separate"/>
                  </w:r>
                  <w:r w:rsidR="0055750D" w:rsidRPr="0060538E">
                    <w:rPr>
                      <w:bCs/>
                      <w:sz w:val="18"/>
                      <w:szCs w:val="18"/>
                    </w:rPr>
                    <w:t>2</w:t>
                  </w:r>
                  <w:r w:rsidR="0055750D" w:rsidRPr="0060538E">
                    <w:rPr>
                      <w:bCs/>
                      <w:sz w:val="18"/>
                      <w:szCs w:val="18"/>
                    </w:rPr>
                    <w:fldChar w:fldCharType="end"/>
                  </w:r>
                </w:sdtContent>
              </w:sdt>
            </w:sdtContent>
          </w:sdt>
        </w:p>
      </w:tc>
    </w:tr>
  </w:tbl>
  <w:p w14:paraId="51A29D49" w14:textId="77777777" w:rsidR="009E0447" w:rsidRPr="002A24F6" w:rsidRDefault="0055750D" w:rsidP="00523CC1">
    <w:pPr>
      <w:pStyle w:val="Pieddepage"/>
      <w:jc w:val="right"/>
      <w:rPr>
        <w:sz w:val="16"/>
        <w:szCs w:val="16"/>
      </w:rPr>
    </w:pPr>
    <w:r w:rsidRPr="0055750D">
      <w:rPr>
        <w:sz w:val="16"/>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DC91" w14:textId="77777777" w:rsidR="00B8301A" w:rsidRPr="00B3049D" w:rsidRDefault="00645D8E" w:rsidP="00E81627">
    <w:pPr>
      <w:pStyle w:val="Pieddepage"/>
      <w:jc w:val="right"/>
    </w:pPr>
    <w:sdt>
      <w:sdtPr>
        <w:id w:val="1789396459"/>
        <w:docPartObj>
          <w:docPartGallery w:val="Page Numbers (Bottom of Page)"/>
          <w:docPartUnique/>
        </w:docPartObj>
      </w:sdtPr>
      <w:sdtEndPr/>
      <w:sdtContent>
        <w:sdt>
          <w:sdtPr>
            <w:id w:val="1536534550"/>
            <w:docPartObj>
              <w:docPartGallery w:val="Page Numbers (Top of Page)"/>
              <w:docPartUnique/>
            </w:docPartObj>
          </w:sdtPr>
          <w:sdtEndPr/>
          <w:sdtContent>
            <w:r w:rsidR="00B8301A" w:rsidRPr="00855E83">
              <w:rPr>
                <w:bCs/>
                <w:sz w:val="16"/>
                <w:szCs w:val="16"/>
              </w:rPr>
              <w:fldChar w:fldCharType="begin"/>
            </w:r>
            <w:r w:rsidR="00B8301A" w:rsidRPr="00855E83">
              <w:rPr>
                <w:bCs/>
                <w:sz w:val="16"/>
                <w:szCs w:val="16"/>
              </w:rPr>
              <w:instrText xml:space="preserve"> PAGE </w:instrText>
            </w:r>
            <w:r w:rsidR="00B8301A" w:rsidRPr="00855E83">
              <w:rPr>
                <w:bCs/>
                <w:sz w:val="16"/>
                <w:szCs w:val="16"/>
              </w:rPr>
              <w:fldChar w:fldCharType="separate"/>
            </w:r>
            <w:r w:rsidR="00B8301A">
              <w:rPr>
                <w:bCs/>
                <w:noProof/>
                <w:sz w:val="16"/>
                <w:szCs w:val="16"/>
              </w:rPr>
              <w:t>2</w:t>
            </w:r>
            <w:r w:rsidR="00B8301A" w:rsidRPr="00855E83">
              <w:rPr>
                <w:bCs/>
                <w:sz w:val="16"/>
                <w:szCs w:val="16"/>
              </w:rPr>
              <w:fldChar w:fldCharType="end"/>
            </w:r>
            <w:r w:rsidR="00B8301A" w:rsidRPr="00855E83">
              <w:rPr>
                <w:sz w:val="16"/>
                <w:szCs w:val="16"/>
              </w:rPr>
              <w:t>/</w:t>
            </w:r>
            <w:r w:rsidR="00B8301A" w:rsidRPr="00855E83">
              <w:rPr>
                <w:bCs/>
                <w:sz w:val="16"/>
                <w:szCs w:val="16"/>
              </w:rPr>
              <w:fldChar w:fldCharType="begin"/>
            </w:r>
            <w:r w:rsidR="00B8301A" w:rsidRPr="00855E83">
              <w:rPr>
                <w:bCs/>
                <w:sz w:val="16"/>
                <w:szCs w:val="16"/>
              </w:rPr>
              <w:instrText xml:space="preserve"> NUMPAGES  </w:instrText>
            </w:r>
            <w:r w:rsidR="00B8301A" w:rsidRPr="00855E83">
              <w:rPr>
                <w:bCs/>
                <w:sz w:val="16"/>
                <w:szCs w:val="16"/>
              </w:rPr>
              <w:fldChar w:fldCharType="separate"/>
            </w:r>
            <w:r w:rsidR="00B8301A">
              <w:rPr>
                <w:bCs/>
                <w:noProof/>
                <w:sz w:val="16"/>
                <w:szCs w:val="16"/>
              </w:rPr>
              <w:t>2</w:t>
            </w:r>
            <w:r w:rsidR="00B8301A" w:rsidRPr="00855E83">
              <w:rPr>
                <w:bCs/>
                <w:sz w:val="16"/>
                <w:szCs w:val="16"/>
              </w:rPr>
              <w:fldChar w:fldCharType="end"/>
            </w:r>
          </w:sdtContent>
        </w:sdt>
      </w:sdtContent>
    </w:sdt>
  </w:p>
  <w:p w14:paraId="0963B14C" w14:textId="77777777" w:rsidR="002E7AC2" w:rsidRDefault="002E7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D383" w14:textId="77777777" w:rsidR="00BF31FF" w:rsidRDefault="00BF31FF" w:rsidP="0065769B">
      <w:pPr>
        <w:spacing w:after="0" w:line="240" w:lineRule="auto"/>
      </w:pPr>
      <w:r>
        <w:separator/>
      </w:r>
    </w:p>
  </w:footnote>
  <w:footnote w:type="continuationSeparator" w:id="0">
    <w:p w14:paraId="1621A9A6" w14:textId="77777777" w:rsidR="00BF31FF" w:rsidRDefault="00BF31FF" w:rsidP="00657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55"/>
      <w:gridCol w:w="1247"/>
      <w:gridCol w:w="3969"/>
    </w:tblGrid>
    <w:tr w:rsidR="00FC63AD" w:rsidRPr="00645D8E" w14:paraId="6FF6F247" w14:textId="77777777" w:rsidTr="00E33B10">
      <w:trPr>
        <w:trHeight w:val="170"/>
        <w:jc w:val="center"/>
      </w:trPr>
      <w:tc>
        <w:tcPr>
          <w:tcW w:w="3855" w:type="dxa"/>
        </w:tcPr>
        <w:p w14:paraId="6A584BA7" w14:textId="77777777" w:rsidR="00FC63AD" w:rsidRPr="00E33B10" w:rsidRDefault="0060538E" w:rsidP="00E33B10">
          <w:pPr>
            <w:jc w:val="right"/>
            <w:rPr>
              <w:rFonts w:eastAsia="Batang"/>
              <w:sz w:val="16"/>
              <w:szCs w:val="16"/>
            </w:rPr>
          </w:pPr>
          <w:bookmarkStart w:id="0" w:name="_Hlk153972141"/>
          <w:bookmarkEnd w:id="0"/>
          <w:r w:rsidRPr="00E33B10">
            <w:rPr>
              <w:rFonts w:eastAsia="Batang"/>
              <w:sz w:val="16"/>
              <w:szCs w:val="16"/>
            </w:rPr>
            <w:t xml:space="preserve">PRÉSERVER LE PATRIMOINE </w:t>
          </w:r>
        </w:p>
        <w:p w14:paraId="585B26C6" w14:textId="77777777" w:rsidR="00FC63AD" w:rsidRPr="00E33B10" w:rsidRDefault="0060538E" w:rsidP="00E33B10">
          <w:pPr>
            <w:jc w:val="right"/>
            <w:rPr>
              <w:rFonts w:ascii="Goudy Old Style" w:eastAsia="Batang" w:hAnsi="Goudy Old Style"/>
              <w:color w:val="000000" w:themeColor="text1"/>
              <w:sz w:val="18"/>
              <w:szCs w:val="18"/>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B10">
            <w:rPr>
              <w:rFonts w:eastAsia="Batang"/>
              <w:sz w:val="16"/>
              <w:szCs w:val="16"/>
            </w:rPr>
            <w:t>POUR INVENTER</w:t>
          </w:r>
          <w:r w:rsidRPr="00E33B10">
            <w:rPr>
              <w:rFonts w:eastAsia="Batang"/>
              <w:sz w:val="18"/>
              <w:szCs w:val="18"/>
            </w:rPr>
            <w:t xml:space="preserve"> </w:t>
          </w:r>
          <w:r w:rsidRPr="00E33B10">
            <w:rPr>
              <w:rFonts w:eastAsia="Batang"/>
              <w:sz w:val="16"/>
              <w:szCs w:val="16"/>
            </w:rPr>
            <w:t>L'AVENIR</w:t>
          </w:r>
        </w:p>
        <w:p w14:paraId="3BEB635B" w14:textId="77777777" w:rsidR="00FC63AD" w:rsidRPr="0060538E" w:rsidRDefault="00FC63AD" w:rsidP="00FC63AD">
          <w:pPr>
            <w:jc w:val="right"/>
            <w:rPr>
              <w:rFonts w:eastAsia="Batang"/>
              <w:sz w:val="14"/>
              <w:szCs w:val="14"/>
            </w:rPr>
          </w:pPr>
        </w:p>
      </w:tc>
      <w:tc>
        <w:tcPr>
          <w:tcW w:w="1247" w:type="dxa"/>
          <w:vAlign w:val="center"/>
        </w:tcPr>
        <w:p w14:paraId="504F6356" w14:textId="77777777" w:rsidR="00FC63AD" w:rsidRPr="00905AA9" w:rsidRDefault="00FC63AD" w:rsidP="00910133">
          <w:pPr>
            <w:jc w:val="center"/>
            <w:rPr>
              <w:rFonts w:eastAsia="Batang"/>
              <w:sz w:val="14"/>
              <w:szCs w:val="14"/>
              <w:lang w:val="nl-NL"/>
            </w:rPr>
          </w:pPr>
          <w:r w:rsidRPr="00B231D3">
            <w:rPr>
              <w:noProof/>
              <w:szCs w:val="22"/>
            </w:rPr>
            <w:drawing>
              <wp:inline distT="0" distB="0" distL="0" distR="0" wp14:anchorId="1DEEA5F7" wp14:editId="6761A415">
                <wp:extent cx="612775" cy="612775"/>
                <wp:effectExtent l="0" t="0" r="0" b="0"/>
                <wp:docPr id="4" name="Image 4">
                  <a:extLst xmlns:a="http://schemas.openxmlformats.org/drawingml/2006/main">
                    <a:ext uri="{FF2B5EF4-FFF2-40B4-BE49-F238E27FC236}">
                      <a16:creationId xmlns:a16="http://schemas.microsoft.com/office/drawing/2014/main" id="{B1FD9949-8D0D-4CC9-9CAC-672C79F2A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extLst>
                            <a:ext uri="{FF2B5EF4-FFF2-40B4-BE49-F238E27FC236}">
                              <a16:creationId xmlns:a16="http://schemas.microsoft.com/office/drawing/2014/main" id="{B1FD9949-8D0D-4CC9-9CAC-672C79F2A15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a:graphicData>
                </a:graphic>
              </wp:inline>
            </w:drawing>
          </w:r>
        </w:p>
      </w:tc>
      <w:tc>
        <w:tcPr>
          <w:tcW w:w="3969" w:type="dxa"/>
        </w:tcPr>
        <w:p w14:paraId="10A2CCD0" w14:textId="77777777" w:rsidR="00FC63AD" w:rsidRPr="00912813" w:rsidRDefault="0060538E" w:rsidP="00E33B10">
          <w:pPr>
            <w:jc w:val="left"/>
            <w:rPr>
              <w:rFonts w:ascii="Goudy Old Style" w:eastAsia="Batang" w:hAnsi="Goudy Old Style"/>
              <w:color w:val="000000" w:themeColor="text1"/>
              <w:sz w:val="18"/>
              <w:szCs w:val="18"/>
              <w:lang w:val="nl-NL"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813">
            <w:rPr>
              <w:rFonts w:eastAsia="Batang"/>
              <w:sz w:val="16"/>
              <w:szCs w:val="16"/>
              <w:lang w:val="nl-NL"/>
            </w:rPr>
            <w:t>ERFGOED ALS</w:t>
          </w:r>
          <w:r w:rsidR="00E33B10" w:rsidRPr="00912813">
            <w:rPr>
              <w:rFonts w:eastAsia="Batang"/>
              <w:sz w:val="16"/>
              <w:szCs w:val="16"/>
              <w:lang w:val="nl-NL"/>
            </w:rPr>
            <w:t xml:space="preserve"> BOUWSTEEN</w:t>
          </w:r>
          <w:r w:rsidRPr="00912813">
            <w:rPr>
              <w:rFonts w:eastAsia="Batang"/>
              <w:sz w:val="16"/>
              <w:szCs w:val="16"/>
              <w:lang w:val="nl-NL"/>
            </w:rPr>
            <w:br/>
            <w:t>VOOR DE TOEKOMST</w:t>
          </w:r>
        </w:p>
        <w:p w14:paraId="5097F09F" w14:textId="77777777" w:rsidR="00FC63AD" w:rsidRPr="00905AA9" w:rsidRDefault="00FC63AD" w:rsidP="00FC63AD">
          <w:pPr>
            <w:jc w:val="left"/>
            <w:rPr>
              <w:rFonts w:eastAsia="Batang"/>
              <w:sz w:val="14"/>
              <w:szCs w:val="14"/>
              <w:lang w:val="nl-NL"/>
            </w:rPr>
          </w:pPr>
        </w:p>
      </w:tc>
    </w:tr>
    <w:tr w:rsidR="00FC63AD" w:rsidRPr="00645D8E" w14:paraId="4E4014EB" w14:textId="77777777" w:rsidTr="00E33B10">
      <w:trPr>
        <w:trHeight w:val="170"/>
        <w:jc w:val="center"/>
      </w:trPr>
      <w:tc>
        <w:tcPr>
          <w:tcW w:w="3855" w:type="dxa"/>
          <w:tcBorders>
            <w:bottom w:val="single" w:sz="4" w:space="0" w:color="auto"/>
          </w:tcBorders>
        </w:tcPr>
        <w:p w14:paraId="6FB98AEC" w14:textId="77777777" w:rsidR="00FC63AD" w:rsidRPr="00C34F87" w:rsidRDefault="00FC63AD" w:rsidP="00C34F87">
          <w:pPr>
            <w:spacing w:before="120"/>
            <w:rPr>
              <w:rFonts w:eastAsia="Batang"/>
              <w:sz w:val="16"/>
              <w:szCs w:val="16"/>
            </w:rPr>
          </w:pPr>
          <w:bookmarkStart w:id="1" w:name="_Hlk166231360"/>
          <w:r w:rsidRPr="00C34F87">
            <w:rPr>
              <w:rFonts w:eastAsia="Batang"/>
              <w:sz w:val="16"/>
              <w:szCs w:val="16"/>
            </w:rPr>
            <w:t>Commission Royale des Monuments et des Sites</w:t>
          </w:r>
        </w:p>
      </w:tc>
      <w:tc>
        <w:tcPr>
          <w:tcW w:w="1247" w:type="dxa"/>
          <w:tcBorders>
            <w:bottom w:val="single" w:sz="4" w:space="0" w:color="auto"/>
          </w:tcBorders>
        </w:tcPr>
        <w:p w14:paraId="3C1366C3" w14:textId="77777777" w:rsidR="00FC63AD" w:rsidRPr="0060538E" w:rsidRDefault="00FC63AD" w:rsidP="008A304B">
          <w:pPr>
            <w:jc w:val="right"/>
            <w:rPr>
              <w:rFonts w:eastAsia="Batang"/>
              <w:sz w:val="16"/>
              <w:szCs w:val="16"/>
            </w:rPr>
          </w:pPr>
        </w:p>
      </w:tc>
      <w:tc>
        <w:tcPr>
          <w:tcW w:w="3969" w:type="dxa"/>
          <w:tcBorders>
            <w:bottom w:val="single" w:sz="4" w:space="0" w:color="auto"/>
          </w:tcBorders>
        </w:tcPr>
        <w:p w14:paraId="4F5A1763" w14:textId="77777777" w:rsidR="00FC63AD" w:rsidRPr="00C34F87" w:rsidRDefault="00FC63AD" w:rsidP="00C34F87">
          <w:pPr>
            <w:spacing w:before="120" w:line="276" w:lineRule="auto"/>
            <w:jc w:val="right"/>
            <w:rPr>
              <w:rFonts w:eastAsia="Batang"/>
              <w:sz w:val="16"/>
              <w:szCs w:val="16"/>
              <w:lang w:val="nl-NL"/>
            </w:rPr>
          </w:pPr>
          <w:r w:rsidRPr="00C34F87">
            <w:rPr>
              <w:rFonts w:eastAsia="Batang"/>
              <w:sz w:val="16"/>
              <w:szCs w:val="16"/>
              <w:lang w:val="nl-NL"/>
            </w:rPr>
            <w:t>Koninklijke Commissie Voor Monumenten en Landschappen</w:t>
          </w:r>
        </w:p>
      </w:tc>
    </w:tr>
    <w:tr w:rsidR="005A4D78" w:rsidRPr="00645D8E" w14:paraId="568795B1" w14:textId="77777777" w:rsidTr="00E33B10">
      <w:trPr>
        <w:jc w:val="center"/>
      </w:trPr>
      <w:tc>
        <w:tcPr>
          <w:tcW w:w="3855" w:type="dxa"/>
          <w:tcBorders>
            <w:top w:val="single" w:sz="4" w:space="0" w:color="auto"/>
          </w:tcBorders>
        </w:tcPr>
        <w:p w14:paraId="0B6F610D" w14:textId="77777777" w:rsidR="005A4D78" w:rsidRPr="00E33B10" w:rsidRDefault="00645D8E" w:rsidP="0060538E">
          <w:pPr>
            <w:spacing w:before="60"/>
            <w:jc w:val="left"/>
            <w:rPr>
              <w:rFonts w:eastAsia="Batang"/>
              <w:sz w:val="16"/>
              <w:szCs w:val="16"/>
              <w:lang w:val="nl-NL"/>
            </w:rPr>
          </w:pPr>
          <w:hyperlink r:id="rId2" w:history="1">
            <w:r w:rsidR="003C027F" w:rsidRPr="00E33B10">
              <w:rPr>
                <w:rStyle w:val="Lienhypertexte"/>
                <w:color w:val="auto"/>
                <w:sz w:val="16"/>
                <w:szCs w:val="16"/>
                <w:u w:val="none"/>
                <w:lang w:val="nl-NL"/>
              </w:rPr>
              <w:t>ww</w:t>
            </w:r>
            <w:r w:rsidR="00FC63AD" w:rsidRPr="00E33B10">
              <w:rPr>
                <w:rStyle w:val="Lienhypertexte"/>
                <w:color w:val="auto"/>
                <w:sz w:val="16"/>
                <w:szCs w:val="16"/>
                <w:u w:val="none"/>
                <w:lang w:val="nl-NL"/>
              </w:rPr>
              <w:t>w</w:t>
            </w:r>
            <w:r w:rsidR="003C027F" w:rsidRPr="00E33B10">
              <w:rPr>
                <w:rStyle w:val="Lienhypertexte"/>
                <w:color w:val="auto"/>
                <w:sz w:val="16"/>
                <w:szCs w:val="16"/>
                <w:u w:val="none"/>
                <w:lang w:val="nl-NL"/>
              </w:rPr>
              <w:t>.crms.brussels</w:t>
            </w:r>
          </w:hyperlink>
          <w:r w:rsidR="008A304B" w:rsidRPr="00E33B10">
            <w:rPr>
              <w:sz w:val="16"/>
              <w:szCs w:val="16"/>
              <w:lang w:val="nl-NL"/>
            </w:rPr>
            <w:t xml:space="preserve"> | </w:t>
          </w:r>
          <w:hyperlink r:id="rId3" w:history="1">
            <w:r w:rsidR="00AE3ECF" w:rsidRPr="00E33B10">
              <w:rPr>
                <w:rStyle w:val="Lienhypertexte"/>
                <w:color w:val="auto"/>
                <w:sz w:val="16"/>
                <w:szCs w:val="16"/>
                <w:u w:val="none"/>
                <w:lang w:val="nl-NL"/>
              </w:rPr>
              <w:t>crms@urban.brussels</w:t>
            </w:r>
          </w:hyperlink>
          <w:r w:rsidR="00FC63AD" w:rsidRPr="00E33B10">
            <w:rPr>
              <w:rStyle w:val="Lienhypertexte"/>
              <w:color w:val="auto"/>
              <w:sz w:val="16"/>
              <w:szCs w:val="16"/>
              <w:u w:val="none"/>
              <w:lang w:val="nl-NL"/>
            </w:rPr>
            <w:t xml:space="preserve"> |</w:t>
          </w:r>
          <w:r w:rsidR="0060538E" w:rsidRPr="00E33B10">
            <w:rPr>
              <w:rStyle w:val="Lienhypertexte"/>
              <w:color w:val="auto"/>
              <w:sz w:val="16"/>
              <w:szCs w:val="16"/>
              <w:u w:val="none"/>
              <w:lang w:val="nl-NL"/>
            </w:rPr>
            <w:t xml:space="preserve"> </w:t>
          </w:r>
          <w:r w:rsidR="00FC63AD" w:rsidRPr="00E33B10">
            <w:rPr>
              <w:rStyle w:val="Lienhypertexte"/>
              <w:color w:val="auto"/>
              <w:sz w:val="16"/>
              <w:szCs w:val="16"/>
              <w:u w:val="none"/>
              <w:lang w:val="nl-NL"/>
            </w:rPr>
            <w:t>02</w:t>
          </w:r>
          <w:r w:rsidR="0060538E" w:rsidRPr="00E33B10">
            <w:rPr>
              <w:rStyle w:val="Lienhypertexte"/>
              <w:color w:val="auto"/>
              <w:sz w:val="16"/>
              <w:szCs w:val="16"/>
              <w:u w:val="none"/>
              <w:lang w:val="nl-NL"/>
            </w:rPr>
            <w:t>.</w:t>
          </w:r>
          <w:r w:rsidR="00FC63AD" w:rsidRPr="00E33B10">
            <w:rPr>
              <w:rStyle w:val="Lienhypertexte"/>
              <w:color w:val="auto"/>
              <w:sz w:val="16"/>
              <w:szCs w:val="16"/>
              <w:u w:val="none"/>
              <w:lang w:val="nl-NL"/>
            </w:rPr>
            <w:t>432.85.00</w:t>
          </w:r>
        </w:p>
      </w:tc>
      <w:tc>
        <w:tcPr>
          <w:tcW w:w="1247" w:type="dxa"/>
          <w:tcBorders>
            <w:top w:val="single" w:sz="4" w:space="0" w:color="auto"/>
          </w:tcBorders>
        </w:tcPr>
        <w:p w14:paraId="4AEAF5DB" w14:textId="77777777" w:rsidR="005A4D78" w:rsidRPr="003C027F" w:rsidRDefault="005A4D78" w:rsidP="008A304B">
          <w:pPr>
            <w:spacing w:before="60"/>
            <w:jc w:val="center"/>
            <w:rPr>
              <w:rFonts w:eastAsia="Batang"/>
              <w:sz w:val="12"/>
              <w:szCs w:val="12"/>
              <w:lang w:val="nl-NL"/>
            </w:rPr>
          </w:pPr>
        </w:p>
      </w:tc>
      <w:tc>
        <w:tcPr>
          <w:tcW w:w="3969" w:type="dxa"/>
          <w:tcBorders>
            <w:top w:val="single" w:sz="4" w:space="0" w:color="auto"/>
          </w:tcBorders>
        </w:tcPr>
        <w:p w14:paraId="32E6AD00" w14:textId="77777777" w:rsidR="005A4D78" w:rsidRPr="00E33B10" w:rsidRDefault="003C027F" w:rsidP="00E33B10">
          <w:pPr>
            <w:spacing w:before="60"/>
            <w:jc w:val="right"/>
            <w:rPr>
              <w:rFonts w:eastAsia="Batang"/>
              <w:sz w:val="16"/>
              <w:szCs w:val="16"/>
              <w:lang w:val="nl-NL"/>
            </w:rPr>
          </w:pPr>
          <w:r w:rsidRPr="00E33B10">
            <w:rPr>
              <w:sz w:val="16"/>
              <w:szCs w:val="16"/>
              <w:lang w:val="nl-NL"/>
            </w:rPr>
            <w:t>www.</w:t>
          </w:r>
          <w:r w:rsidR="00AE3ECF" w:rsidRPr="00E33B10">
            <w:rPr>
              <w:sz w:val="16"/>
              <w:szCs w:val="16"/>
              <w:lang w:val="nl-NL"/>
            </w:rPr>
            <w:t xml:space="preserve">kcml.brussels </w:t>
          </w:r>
          <w:r w:rsidR="008A304B" w:rsidRPr="00E33B10">
            <w:rPr>
              <w:sz w:val="16"/>
              <w:szCs w:val="16"/>
              <w:lang w:val="nl-NL"/>
            </w:rPr>
            <w:t xml:space="preserve">| </w:t>
          </w:r>
          <w:r w:rsidR="00FC63AD" w:rsidRPr="00E33B10">
            <w:rPr>
              <w:sz w:val="16"/>
              <w:szCs w:val="16"/>
              <w:lang w:val="nl-NL"/>
            </w:rPr>
            <w:t xml:space="preserve">kcml@urban.brussels | </w:t>
          </w:r>
          <w:r w:rsidR="0055750D" w:rsidRPr="00E33B10">
            <w:rPr>
              <w:sz w:val="16"/>
              <w:szCs w:val="16"/>
              <w:lang w:val="nl-NL"/>
            </w:rPr>
            <w:t>02</w:t>
          </w:r>
          <w:r w:rsidR="0060538E" w:rsidRPr="00E33B10">
            <w:rPr>
              <w:sz w:val="16"/>
              <w:szCs w:val="16"/>
              <w:lang w:val="nl-NL"/>
            </w:rPr>
            <w:t>.</w:t>
          </w:r>
          <w:r w:rsidR="0055750D" w:rsidRPr="00E33B10">
            <w:rPr>
              <w:sz w:val="16"/>
              <w:szCs w:val="16"/>
              <w:lang w:val="nl-NL"/>
            </w:rPr>
            <w:t>432.85.00</w:t>
          </w:r>
        </w:p>
      </w:tc>
    </w:tr>
  </w:tbl>
  <w:bookmarkEnd w:id="1"/>
  <w:p w14:paraId="2A868616" w14:textId="77777777" w:rsidR="005A4D78" w:rsidRPr="00AB7FF1" w:rsidRDefault="00FC63AD" w:rsidP="005A4D78">
    <w:pPr>
      <w:spacing w:after="0"/>
      <w:rPr>
        <w:rFonts w:eastAsia="Batang"/>
        <w:sz w:val="12"/>
        <w:szCs w:val="12"/>
        <w:lang w:val="nl-NL"/>
      </w:rPr>
    </w:pPr>
    <w:r w:rsidRPr="001053FE">
      <w:rPr>
        <w:rFonts w:eastAsia="Batang"/>
        <w:noProof/>
        <w:szCs w:val="22"/>
      </w:rPr>
      <w:drawing>
        <wp:anchor distT="0" distB="0" distL="114300" distR="114300" simplePos="0" relativeHeight="251655679" behindDoc="1" locked="0" layoutInCell="1" allowOverlap="1" wp14:anchorId="27E0B20A" wp14:editId="721AFF7F">
          <wp:simplePos x="0" y="0"/>
          <wp:positionH relativeFrom="column">
            <wp:posOffset>-925195</wp:posOffset>
          </wp:positionH>
          <wp:positionV relativeFrom="paragraph">
            <wp:posOffset>-1385141</wp:posOffset>
          </wp:positionV>
          <wp:extent cx="7617460" cy="148971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brightnessContrast bright="28000"/>
                            </a14:imgEffect>
                          </a14:imgLayer>
                        </a14:imgProps>
                      </a:ext>
                      <a:ext uri="{28A0092B-C50C-407E-A947-70E740481C1C}">
                        <a14:useLocalDpi xmlns:a14="http://schemas.microsoft.com/office/drawing/2010/main" val="0"/>
                      </a:ext>
                    </a:extLst>
                  </a:blip>
                  <a:srcRect b="24990"/>
                  <a:stretch/>
                </pic:blipFill>
                <pic:spPr bwMode="auto">
                  <a:xfrm>
                    <a:off x="0" y="0"/>
                    <a:ext cx="7617460" cy="148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C7C9" w14:textId="77777777" w:rsidR="00B8301A" w:rsidRPr="00B30F98" w:rsidRDefault="00B8301A" w:rsidP="00B30F98">
    <w:pPr>
      <w:pStyle w:val="En-tte"/>
    </w:pPr>
  </w:p>
  <w:p w14:paraId="084738EC" w14:textId="77777777" w:rsidR="002E7AC2" w:rsidRDefault="002E7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19F"/>
    <w:multiLevelType w:val="hybridMultilevel"/>
    <w:tmpl w:val="C3FC57FA"/>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1FF"/>
    <w:rsid w:val="000235C8"/>
    <w:rsid w:val="000337AD"/>
    <w:rsid w:val="0003697B"/>
    <w:rsid w:val="000425BD"/>
    <w:rsid w:val="00042AD2"/>
    <w:rsid w:val="00052624"/>
    <w:rsid w:val="00057138"/>
    <w:rsid w:val="00062F66"/>
    <w:rsid w:val="00066736"/>
    <w:rsid w:val="00067677"/>
    <w:rsid w:val="000862A9"/>
    <w:rsid w:val="00096DA0"/>
    <w:rsid w:val="00097E22"/>
    <w:rsid w:val="000B5471"/>
    <w:rsid w:val="000C4AEF"/>
    <w:rsid w:val="000F14EA"/>
    <w:rsid w:val="000F7B00"/>
    <w:rsid w:val="001053FE"/>
    <w:rsid w:val="00114893"/>
    <w:rsid w:val="001262C8"/>
    <w:rsid w:val="00136DE8"/>
    <w:rsid w:val="00136E77"/>
    <w:rsid w:val="001600D2"/>
    <w:rsid w:val="001638EC"/>
    <w:rsid w:val="0017392E"/>
    <w:rsid w:val="00175A1E"/>
    <w:rsid w:val="00175D02"/>
    <w:rsid w:val="00183C30"/>
    <w:rsid w:val="0018684C"/>
    <w:rsid w:val="00190D2B"/>
    <w:rsid w:val="00192764"/>
    <w:rsid w:val="00194813"/>
    <w:rsid w:val="001A594B"/>
    <w:rsid w:val="001B02E6"/>
    <w:rsid w:val="001B2175"/>
    <w:rsid w:val="001C05F2"/>
    <w:rsid w:val="001C7527"/>
    <w:rsid w:val="001D264A"/>
    <w:rsid w:val="001E3C12"/>
    <w:rsid w:val="001F38DC"/>
    <w:rsid w:val="002437AA"/>
    <w:rsid w:val="002438F7"/>
    <w:rsid w:val="002444D6"/>
    <w:rsid w:val="00281CD9"/>
    <w:rsid w:val="00283C79"/>
    <w:rsid w:val="00292C59"/>
    <w:rsid w:val="00295C33"/>
    <w:rsid w:val="002A0A41"/>
    <w:rsid w:val="002A24F6"/>
    <w:rsid w:val="002A4127"/>
    <w:rsid w:val="002C4E6F"/>
    <w:rsid w:val="002D0AC2"/>
    <w:rsid w:val="002E7AC2"/>
    <w:rsid w:val="00316E11"/>
    <w:rsid w:val="00321B8D"/>
    <w:rsid w:val="00327D16"/>
    <w:rsid w:val="003429EA"/>
    <w:rsid w:val="00343149"/>
    <w:rsid w:val="0034697B"/>
    <w:rsid w:val="00355A99"/>
    <w:rsid w:val="00375461"/>
    <w:rsid w:val="0038365B"/>
    <w:rsid w:val="00386543"/>
    <w:rsid w:val="00391C8F"/>
    <w:rsid w:val="003B1312"/>
    <w:rsid w:val="003B285F"/>
    <w:rsid w:val="003C027F"/>
    <w:rsid w:val="003C1706"/>
    <w:rsid w:val="003C349E"/>
    <w:rsid w:val="003D4E89"/>
    <w:rsid w:val="003D59FA"/>
    <w:rsid w:val="003E53D6"/>
    <w:rsid w:val="003F76E0"/>
    <w:rsid w:val="004164B5"/>
    <w:rsid w:val="00417ACB"/>
    <w:rsid w:val="004215D0"/>
    <w:rsid w:val="00424340"/>
    <w:rsid w:val="00427D86"/>
    <w:rsid w:val="0043591A"/>
    <w:rsid w:val="004401C8"/>
    <w:rsid w:val="00447893"/>
    <w:rsid w:val="00450931"/>
    <w:rsid w:val="00466CE9"/>
    <w:rsid w:val="00470063"/>
    <w:rsid w:val="00482B45"/>
    <w:rsid w:val="0048405F"/>
    <w:rsid w:val="00484DC7"/>
    <w:rsid w:val="00485CC7"/>
    <w:rsid w:val="0049249E"/>
    <w:rsid w:val="004A3904"/>
    <w:rsid w:val="004A5940"/>
    <w:rsid w:val="004B259F"/>
    <w:rsid w:val="004C1B73"/>
    <w:rsid w:val="004C1EB4"/>
    <w:rsid w:val="004C1FE0"/>
    <w:rsid w:val="004C20E7"/>
    <w:rsid w:val="004C3E34"/>
    <w:rsid w:val="004C4591"/>
    <w:rsid w:val="004D43BA"/>
    <w:rsid w:val="004E147E"/>
    <w:rsid w:val="004F17A5"/>
    <w:rsid w:val="00514571"/>
    <w:rsid w:val="00523CC1"/>
    <w:rsid w:val="0052759F"/>
    <w:rsid w:val="00535A2F"/>
    <w:rsid w:val="005516E3"/>
    <w:rsid w:val="00556044"/>
    <w:rsid w:val="00556A75"/>
    <w:rsid w:val="0055750D"/>
    <w:rsid w:val="00580347"/>
    <w:rsid w:val="005A4D78"/>
    <w:rsid w:val="005A5921"/>
    <w:rsid w:val="005B02AA"/>
    <w:rsid w:val="005C3628"/>
    <w:rsid w:val="005C54C0"/>
    <w:rsid w:val="005C6E00"/>
    <w:rsid w:val="005D5D31"/>
    <w:rsid w:val="005E16C0"/>
    <w:rsid w:val="005E62B4"/>
    <w:rsid w:val="005F39A2"/>
    <w:rsid w:val="006000A6"/>
    <w:rsid w:val="00604775"/>
    <w:rsid w:val="0060538E"/>
    <w:rsid w:val="006064ED"/>
    <w:rsid w:val="00613DFE"/>
    <w:rsid w:val="00623D46"/>
    <w:rsid w:val="00624C06"/>
    <w:rsid w:val="0063459B"/>
    <w:rsid w:val="00637BF3"/>
    <w:rsid w:val="00644C18"/>
    <w:rsid w:val="00644ECB"/>
    <w:rsid w:val="00645D8E"/>
    <w:rsid w:val="0065769B"/>
    <w:rsid w:val="00663CF1"/>
    <w:rsid w:val="00665E9D"/>
    <w:rsid w:val="006672D0"/>
    <w:rsid w:val="006732D6"/>
    <w:rsid w:val="0067337A"/>
    <w:rsid w:val="00675DFB"/>
    <w:rsid w:val="00676534"/>
    <w:rsid w:val="00676899"/>
    <w:rsid w:val="006875D6"/>
    <w:rsid w:val="00697937"/>
    <w:rsid w:val="006A0153"/>
    <w:rsid w:val="006B124D"/>
    <w:rsid w:val="006C0007"/>
    <w:rsid w:val="006D20C9"/>
    <w:rsid w:val="006E5537"/>
    <w:rsid w:val="006E56AC"/>
    <w:rsid w:val="006E779D"/>
    <w:rsid w:val="006E7D2C"/>
    <w:rsid w:val="006F2F96"/>
    <w:rsid w:val="007036F6"/>
    <w:rsid w:val="007074C7"/>
    <w:rsid w:val="00714B92"/>
    <w:rsid w:val="00715097"/>
    <w:rsid w:val="00717A3F"/>
    <w:rsid w:val="007212DC"/>
    <w:rsid w:val="00724FBB"/>
    <w:rsid w:val="00727217"/>
    <w:rsid w:val="00736B51"/>
    <w:rsid w:val="00746755"/>
    <w:rsid w:val="00747803"/>
    <w:rsid w:val="007538D0"/>
    <w:rsid w:val="00760355"/>
    <w:rsid w:val="007662CA"/>
    <w:rsid w:val="00774432"/>
    <w:rsid w:val="0077797C"/>
    <w:rsid w:val="00792CA4"/>
    <w:rsid w:val="00793E0F"/>
    <w:rsid w:val="00796B8E"/>
    <w:rsid w:val="00797A02"/>
    <w:rsid w:val="007C350E"/>
    <w:rsid w:val="007C6711"/>
    <w:rsid w:val="007E0653"/>
    <w:rsid w:val="007E0ADE"/>
    <w:rsid w:val="007F3BAE"/>
    <w:rsid w:val="007F7D5C"/>
    <w:rsid w:val="008013EA"/>
    <w:rsid w:val="00822EDE"/>
    <w:rsid w:val="008232B6"/>
    <w:rsid w:val="008278B8"/>
    <w:rsid w:val="008342BD"/>
    <w:rsid w:val="0085050F"/>
    <w:rsid w:val="00853AEF"/>
    <w:rsid w:val="00855E83"/>
    <w:rsid w:val="00862088"/>
    <w:rsid w:val="0086443A"/>
    <w:rsid w:val="00877207"/>
    <w:rsid w:val="008776E1"/>
    <w:rsid w:val="00881B9E"/>
    <w:rsid w:val="00885225"/>
    <w:rsid w:val="00895AE0"/>
    <w:rsid w:val="008A304B"/>
    <w:rsid w:val="008B4E5A"/>
    <w:rsid w:val="008B7E16"/>
    <w:rsid w:val="008C2AA7"/>
    <w:rsid w:val="008C3C50"/>
    <w:rsid w:val="008D7DC2"/>
    <w:rsid w:val="008E2668"/>
    <w:rsid w:val="008E67DF"/>
    <w:rsid w:val="00901646"/>
    <w:rsid w:val="00905AA9"/>
    <w:rsid w:val="009063BC"/>
    <w:rsid w:val="00910133"/>
    <w:rsid w:val="00912813"/>
    <w:rsid w:val="00931F49"/>
    <w:rsid w:val="00940520"/>
    <w:rsid w:val="00944420"/>
    <w:rsid w:val="00962216"/>
    <w:rsid w:val="00963966"/>
    <w:rsid w:val="00973CB2"/>
    <w:rsid w:val="00983BEE"/>
    <w:rsid w:val="00986984"/>
    <w:rsid w:val="009A074C"/>
    <w:rsid w:val="009A2E60"/>
    <w:rsid w:val="009B7707"/>
    <w:rsid w:val="009B796A"/>
    <w:rsid w:val="009C3300"/>
    <w:rsid w:val="009E0447"/>
    <w:rsid w:val="009E2C2E"/>
    <w:rsid w:val="009F150B"/>
    <w:rsid w:val="009F5F70"/>
    <w:rsid w:val="00A00692"/>
    <w:rsid w:val="00A06782"/>
    <w:rsid w:val="00A068A9"/>
    <w:rsid w:val="00A16AF9"/>
    <w:rsid w:val="00A17304"/>
    <w:rsid w:val="00A24259"/>
    <w:rsid w:val="00A303E4"/>
    <w:rsid w:val="00A407C9"/>
    <w:rsid w:val="00A502B8"/>
    <w:rsid w:val="00A61967"/>
    <w:rsid w:val="00A6282C"/>
    <w:rsid w:val="00A62A30"/>
    <w:rsid w:val="00AB33DF"/>
    <w:rsid w:val="00AB5996"/>
    <w:rsid w:val="00AB7FF1"/>
    <w:rsid w:val="00AC2343"/>
    <w:rsid w:val="00AD70B0"/>
    <w:rsid w:val="00AE033F"/>
    <w:rsid w:val="00AE3ECF"/>
    <w:rsid w:val="00AE41BA"/>
    <w:rsid w:val="00AF1013"/>
    <w:rsid w:val="00AF2B8F"/>
    <w:rsid w:val="00AF44A7"/>
    <w:rsid w:val="00B0319E"/>
    <w:rsid w:val="00B05B81"/>
    <w:rsid w:val="00B11157"/>
    <w:rsid w:val="00B1676B"/>
    <w:rsid w:val="00B231D3"/>
    <w:rsid w:val="00B24EEE"/>
    <w:rsid w:val="00B3049D"/>
    <w:rsid w:val="00B30F19"/>
    <w:rsid w:val="00B30F98"/>
    <w:rsid w:val="00B4016A"/>
    <w:rsid w:val="00B410D6"/>
    <w:rsid w:val="00B46D55"/>
    <w:rsid w:val="00B60D86"/>
    <w:rsid w:val="00B629C6"/>
    <w:rsid w:val="00B70609"/>
    <w:rsid w:val="00B80803"/>
    <w:rsid w:val="00B8301A"/>
    <w:rsid w:val="00B97666"/>
    <w:rsid w:val="00B977EC"/>
    <w:rsid w:val="00BA17FF"/>
    <w:rsid w:val="00BB177D"/>
    <w:rsid w:val="00BC107A"/>
    <w:rsid w:val="00BC135F"/>
    <w:rsid w:val="00BC5D57"/>
    <w:rsid w:val="00BE3EE0"/>
    <w:rsid w:val="00BF1B6A"/>
    <w:rsid w:val="00BF31FF"/>
    <w:rsid w:val="00BF4148"/>
    <w:rsid w:val="00C11744"/>
    <w:rsid w:val="00C34F87"/>
    <w:rsid w:val="00C35B4C"/>
    <w:rsid w:val="00C4057D"/>
    <w:rsid w:val="00C455CF"/>
    <w:rsid w:val="00C645AA"/>
    <w:rsid w:val="00C830C3"/>
    <w:rsid w:val="00C85AEB"/>
    <w:rsid w:val="00C878B7"/>
    <w:rsid w:val="00CA4A42"/>
    <w:rsid w:val="00CA60B0"/>
    <w:rsid w:val="00CB683D"/>
    <w:rsid w:val="00CB702E"/>
    <w:rsid w:val="00CC0888"/>
    <w:rsid w:val="00CD65DC"/>
    <w:rsid w:val="00CD6DDC"/>
    <w:rsid w:val="00CF09C2"/>
    <w:rsid w:val="00D1608F"/>
    <w:rsid w:val="00D406A6"/>
    <w:rsid w:val="00D43033"/>
    <w:rsid w:val="00D4347D"/>
    <w:rsid w:val="00D46A4D"/>
    <w:rsid w:val="00D56A54"/>
    <w:rsid w:val="00D62415"/>
    <w:rsid w:val="00D63461"/>
    <w:rsid w:val="00D64916"/>
    <w:rsid w:val="00D751BD"/>
    <w:rsid w:val="00D81871"/>
    <w:rsid w:val="00DA3F7C"/>
    <w:rsid w:val="00DB0DFA"/>
    <w:rsid w:val="00DC15BA"/>
    <w:rsid w:val="00DC290F"/>
    <w:rsid w:val="00DC2CF9"/>
    <w:rsid w:val="00DD20E4"/>
    <w:rsid w:val="00DD7EBA"/>
    <w:rsid w:val="00DE2F97"/>
    <w:rsid w:val="00E02C92"/>
    <w:rsid w:val="00E14887"/>
    <w:rsid w:val="00E14888"/>
    <w:rsid w:val="00E22F46"/>
    <w:rsid w:val="00E3151E"/>
    <w:rsid w:val="00E31D8B"/>
    <w:rsid w:val="00E33B10"/>
    <w:rsid w:val="00E449C6"/>
    <w:rsid w:val="00E45301"/>
    <w:rsid w:val="00E55A0B"/>
    <w:rsid w:val="00E61F96"/>
    <w:rsid w:val="00E679AB"/>
    <w:rsid w:val="00E67DC7"/>
    <w:rsid w:val="00E81627"/>
    <w:rsid w:val="00E85028"/>
    <w:rsid w:val="00EB17EE"/>
    <w:rsid w:val="00EC1C63"/>
    <w:rsid w:val="00EC38A0"/>
    <w:rsid w:val="00EC3A36"/>
    <w:rsid w:val="00EC42EA"/>
    <w:rsid w:val="00EE1568"/>
    <w:rsid w:val="00EE6D6A"/>
    <w:rsid w:val="00EF0409"/>
    <w:rsid w:val="00EF17EC"/>
    <w:rsid w:val="00EF2D1E"/>
    <w:rsid w:val="00F06F8A"/>
    <w:rsid w:val="00F129FB"/>
    <w:rsid w:val="00F1311B"/>
    <w:rsid w:val="00F22FF1"/>
    <w:rsid w:val="00F23A16"/>
    <w:rsid w:val="00F30112"/>
    <w:rsid w:val="00F37F86"/>
    <w:rsid w:val="00F43949"/>
    <w:rsid w:val="00F4486B"/>
    <w:rsid w:val="00F62283"/>
    <w:rsid w:val="00F806E5"/>
    <w:rsid w:val="00F85B39"/>
    <w:rsid w:val="00FA70BA"/>
    <w:rsid w:val="00FB5760"/>
    <w:rsid w:val="00FC63AD"/>
    <w:rsid w:val="00FC71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1A6D1"/>
  <w15:docId w15:val="{D36663E4-E05A-4B3E-955E-99F57F09E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16"/>
        <w:szCs w:val="16"/>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AD"/>
    <w:pPr>
      <w:jc w:val="both"/>
    </w:pPr>
    <w:rPr>
      <w:rFonts w:ascii="Calibri" w:hAnsi="Calibri" w:cs="Times New Roman"/>
      <w:sz w:val="22"/>
      <w:szCs w:val="20"/>
      <w:lang w:eastAsia="fr-BE"/>
    </w:rPr>
  </w:style>
  <w:style w:type="paragraph" w:styleId="Titre3">
    <w:name w:val="heading 3"/>
    <w:basedOn w:val="Normal"/>
    <w:next w:val="Normal"/>
    <w:link w:val="Titre3Car"/>
    <w:uiPriority w:val="9"/>
    <w:unhideWhenUsed/>
    <w:qFormat/>
    <w:rsid w:val="004C1B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5769B"/>
    <w:pPr>
      <w:tabs>
        <w:tab w:val="center" w:pos="4536"/>
        <w:tab w:val="right" w:pos="9072"/>
      </w:tabs>
      <w:spacing w:after="0" w:line="240" w:lineRule="auto"/>
    </w:pPr>
  </w:style>
  <w:style w:type="character" w:customStyle="1" w:styleId="En-tteCar">
    <w:name w:val="En-tête Car"/>
    <w:basedOn w:val="Policepardfaut"/>
    <w:link w:val="En-tte"/>
    <w:uiPriority w:val="99"/>
    <w:rsid w:val="0065769B"/>
    <w:rPr>
      <w:rFonts w:ascii="Times New Roman" w:hAnsi="Times New Roman" w:cs="Times New Roman"/>
      <w:sz w:val="20"/>
      <w:szCs w:val="20"/>
      <w:lang w:eastAsia="fr-BE"/>
    </w:rPr>
  </w:style>
  <w:style w:type="paragraph" w:styleId="Pieddepage">
    <w:name w:val="footer"/>
    <w:basedOn w:val="Normal"/>
    <w:link w:val="PieddepageCar"/>
    <w:uiPriority w:val="99"/>
    <w:unhideWhenUsed/>
    <w:rsid w:val="006576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69B"/>
    <w:rPr>
      <w:rFonts w:ascii="Times New Roman" w:hAnsi="Times New Roman" w:cs="Times New Roman"/>
      <w:sz w:val="20"/>
      <w:szCs w:val="20"/>
      <w:lang w:eastAsia="fr-BE"/>
    </w:rPr>
  </w:style>
  <w:style w:type="paragraph" w:styleId="Textedebulles">
    <w:name w:val="Balloon Text"/>
    <w:basedOn w:val="Normal"/>
    <w:link w:val="TextedebullesCar"/>
    <w:uiPriority w:val="99"/>
    <w:semiHidden/>
    <w:unhideWhenUsed/>
    <w:rsid w:val="006576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69B"/>
    <w:rPr>
      <w:rFonts w:ascii="Tahoma" w:hAnsi="Tahoma" w:cs="Tahoma"/>
      <w:lang w:eastAsia="fr-BE"/>
    </w:rPr>
  </w:style>
  <w:style w:type="character" w:styleId="Lienhypertexte">
    <w:name w:val="Hyperlink"/>
    <w:uiPriority w:val="99"/>
    <w:rsid w:val="00B3049D"/>
    <w:rPr>
      <w:color w:val="0000FF"/>
      <w:u w:val="single"/>
    </w:rPr>
  </w:style>
  <w:style w:type="paragraph" w:styleId="Paragraphedeliste">
    <w:name w:val="List Paragraph"/>
    <w:basedOn w:val="Normal"/>
    <w:uiPriority w:val="34"/>
    <w:qFormat/>
    <w:rsid w:val="00986984"/>
    <w:pPr>
      <w:ind w:left="720"/>
      <w:contextualSpacing/>
    </w:pPr>
  </w:style>
  <w:style w:type="paragraph" w:customStyle="1" w:styleId="Texte">
    <w:name w:val="Texte"/>
    <w:basedOn w:val="Normal"/>
    <w:link w:val="TexteChar"/>
    <w:qFormat/>
    <w:rsid w:val="00855E83"/>
    <w:pPr>
      <w:spacing w:line="240" w:lineRule="auto"/>
    </w:pPr>
    <w:rPr>
      <w:rFonts w:eastAsiaTheme="minorHAnsi"/>
      <w:szCs w:val="22"/>
      <w:lang w:val="fr-CA" w:eastAsia="en-US"/>
    </w:rPr>
  </w:style>
  <w:style w:type="character" w:customStyle="1" w:styleId="TexteChar">
    <w:name w:val="Texte Char"/>
    <w:basedOn w:val="Policepardfaut"/>
    <w:link w:val="Texte"/>
    <w:rsid w:val="00855E83"/>
    <w:rPr>
      <w:rFonts w:ascii="Times New Roman" w:eastAsiaTheme="minorHAnsi" w:hAnsi="Times New Roman" w:cs="Times New Roman"/>
      <w:sz w:val="22"/>
      <w:szCs w:val="22"/>
      <w:lang w:val="fr-CA"/>
    </w:rPr>
  </w:style>
  <w:style w:type="character" w:styleId="Mentionnonrsolue">
    <w:name w:val="Unresolved Mention"/>
    <w:basedOn w:val="Policepardfaut"/>
    <w:uiPriority w:val="99"/>
    <w:semiHidden/>
    <w:unhideWhenUsed/>
    <w:rsid w:val="005516E3"/>
    <w:rPr>
      <w:color w:val="808080"/>
      <w:shd w:val="clear" w:color="auto" w:fill="E6E6E6"/>
    </w:rPr>
  </w:style>
  <w:style w:type="character" w:customStyle="1" w:styleId="Titre3Car">
    <w:name w:val="Titre 3 Car"/>
    <w:basedOn w:val="Policepardfaut"/>
    <w:link w:val="Titre3"/>
    <w:uiPriority w:val="9"/>
    <w:rsid w:val="004C1B73"/>
    <w:rPr>
      <w:rFonts w:asciiTheme="majorHAnsi" w:eastAsiaTheme="majorEastAsia" w:hAnsiTheme="majorHAnsi" w:cstheme="majorBidi"/>
      <w:color w:val="243F60" w:themeColor="accent1" w:themeShade="7F"/>
      <w:sz w:val="24"/>
      <w:szCs w:val="24"/>
      <w:lang w:eastAsia="fr-BE"/>
    </w:rPr>
  </w:style>
  <w:style w:type="table" w:styleId="Grilledutableau">
    <w:name w:val="Table Grid"/>
    <w:basedOn w:val="TableauNormal"/>
    <w:rsid w:val="00E14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SAdresse">
    <w:name w:val="CRMS_Adresse"/>
    <w:basedOn w:val="Normal"/>
    <w:link w:val="CRMSAdresseCar"/>
    <w:qFormat/>
    <w:rsid w:val="00F43949"/>
    <w:pPr>
      <w:spacing w:after="0" w:line="240" w:lineRule="auto"/>
      <w:ind w:left="5103"/>
      <w:jc w:val="right"/>
    </w:pPr>
    <w:rPr>
      <w:bCs/>
      <w:sz w:val="20"/>
      <w:szCs w:val="18"/>
      <w:lang w:val="fr-FR" w:eastAsia="nl-NL"/>
    </w:rPr>
  </w:style>
  <w:style w:type="paragraph" w:customStyle="1" w:styleId="CRMSPav">
    <w:name w:val="CRMS_Pavé"/>
    <w:basedOn w:val="En-tte"/>
    <w:link w:val="CRMSPavCar"/>
    <w:qFormat/>
    <w:rsid w:val="00F43949"/>
    <w:pPr>
      <w:tabs>
        <w:tab w:val="left" w:pos="1620"/>
        <w:tab w:val="left" w:pos="1985"/>
      </w:tabs>
      <w:ind w:right="-112"/>
    </w:pPr>
    <w:rPr>
      <w:rFonts w:cs="Mongolian Baiti"/>
      <w:b/>
      <w:sz w:val="20"/>
      <w:szCs w:val="18"/>
    </w:rPr>
  </w:style>
  <w:style w:type="character" w:customStyle="1" w:styleId="CRMSAdresseCar">
    <w:name w:val="CRMS_Adresse Car"/>
    <w:basedOn w:val="Policepardfaut"/>
    <w:link w:val="CRMSAdresse"/>
    <w:rsid w:val="00F43949"/>
    <w:rPr>
      <w:rFonts w:ascii="Aptos" w:hAnsi="Aptos" w:cs="Times New Roman"/>
      <w:bCs/>
      <w:sz w:val="20"/>
      <w:szCs w:val="18"/>
      <w:lang w:val="fr-FR" w:eastAsia="nl-NL"/>
    </w:rPr>
  </w:style>
  <w:style w:type="paragraph" w:customStyle="1" w:styleId="CRMSCorpsdetexte">
    <w:name w:val="CRMS_Corps de texte"/>
    <w:basedOn w:val="Normal"/>
    <w:link w:val="CRMSCorpsdetexteCar"/>
    <w:qFormat/>
    <w:rsid w:val="00F43949"/>
    <w:pPr>
      <w:spacing w:after="120"/>
    </w:pPr>
    <w:rPr>
      <w:lang w:val="fr-CA" w:eastAsia="nl-NL"/>
    </w:rPr>
  </w:style>
  <w:style w:type="character" w:customStyle="1" w:styleId="CRMSPavCar">
    <w:name w:val="CRMS_Pavé Car"/>
    <w:basedOn w:val="En-tteCar"/>
    <w:link w:val="CRMSPav"/>
    <w:rsid w:val="00F43949"/>
    <w:rPr>
      <w:rFonts w:ascii="Aptos" w:hAnsi="Aptos" w:cs="Mongolian Baiti"/>
      <w:b/>
      <w:sz w:val="20"/>
      <w:szCs w:val="18"/>
      <w:lang w:eastAsia="fr-BE"/>
    </w:rPr>
  </w:style>
  <w:style w:type="character" w:customStyle="1" w:styleId="CRMSCorpsdetexteCar">
    <w:name w:val="CRMS_Corps de texte Car"/>
    <w:basedOn w:val="Policepardfaut"/>
    <w:link w:val="CRMSCorpsdetexte"/>
    <w:rsid w:val="00F43949"/>
    <w:rPr>
      <w:rFonts w:ascii="Aptos" w:hAnsi="Aptos" w:cs="Times New Roman"/>
      <w:sz w:val="22"/>
      <w:szCs w:val="20"/>
      <w:lang w:val="fr-CA" w:eastAsia="nl-NL"/>
    </w:rPr>
  </w:style>
  <w:style w:type="paragraph" w:styleId="NormalWeb">
    <w:name w:val="Normal (Web)"/>
    <w:basedOn w:val="Normal"/>
    <w:uiPriority w:val="99"/>
    <w:unhideWhenUsed/>
    <w:rsid w:val="00580347"/>
    <w:pPr>
      <w:spacing w:before="100" w:beforeAutospacing="1" w:after="100" w:afterAutospacing="1" w:line="240" w:lineRule="auto"/>
      <w:jc w:val="left"/>
    </w:pPr>
    <w:rPr>
      <w:rFonts w:ascii="Times New Roman" w:hAnsi="Times New Roman"/>
      <w:sz w:val="24"/>
      <w:szCs w:val="24"/>
    </w:rPr>
  </w:style>
  <w:style w:type="paragraph" w:customStyle="1" w:styleId="paragraph">
    <w:name w:val="paragraph"/>
    <w:basedOn w:val="Normal"/>
    <w:rsid w:val="00BF31FF"/>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Policepardfaut"/>
    <w:rsid w:val="00BF31FF"/>
  </w:style>
  <w:style w:type="character" w:customStyle="1" w:styleId="eop">
    <w:name w:val="eop"/>
    <w:basedOn w:val="Policepardfaut"/>
    <w:rsid w:val="00BF31FF"/>
  </w:style>
  <w:style w:type="character" w:customStyle="1" w:styleId="fontstyle01">
    <w:name w:val="fontstyle01"/>
    <w:basedOn w:val="Policepardfaut"/>
    <w:rsid w:val="00BF31FF"/>
    <w:rPr>
      <w:rFonts w:ascii="ArialMT" w:hAnsi="ArialMT" w:hint="default"/>
      <w:b w:val="0"/>
      <w:bCs w:val="0"/>
      <w:i w:val="0"/>
      <w:iCs w:val="0"/>
      <w:color w:val="000000"/>
      <w:sz w:val="16"/>
      <w:szCs w:val="16"/>
    </w:rPr>
  </w:style>
  <w:style w:type="character" w:styleId="Lienhypertextesuivivisit">
    <w:name w:val="FollowedHyperlink"/>
    <w:basedOn w:val="Policepardfaut"/>
    <w:uiPriority w:val="99"/>
    <w:semiHidden/>
    <w:unhideWhenUsed/>
    <w:rsid w:val="00645D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31151">
      <w:bodyDiv w:val="1"/>
      <w:marLeft w:val="0"/>
      <w:marRight w:val="0"/>
      <w:marTop w:val="0"/>
      <w:marBottom w:val="0"/>
      <w:divBdr>
        <w:top w:val="none" w:sz="0" w:space="0" w:color="auto"/>
        <w:left w:val="none" w:sz="0" w:space="0" w:color="auto"/>
        <w:bottom w:val="none" w:sz="0" w:space="0" w:color="auto"/>
        <w:right w:val="none" w:sz="0" w:space="0" w:color="auto"/>
      </w:divBdr>
    </w:div>
    <w:div w:id="985167222">
      <w:bodyDiv w:val="1"/>
      <w:marLeft w:val="0"/>
      <w:marRight w:val="0"/>
      <w:marTop w:val="0"/>
      <w:marBottom w:val="0"/>
      <w:divBdr>
        <w:top w:val="none" w:sz="0" w:space="0" w:color="auto"/>
        <w:left w:val="none" w:sz="0" w:space="0" w:color="auto"/>
        <w:bottom w:val="none" w:sz="0" w:space="0" w:color="auto"/>
        <w:right w:val="none" w:sz="0" w:space="0" w:color="auto"/>
      </w:divBdr>
    </w:div>
    <w:div w:id="1231231843">
      <w:bodyDiv w:val="1"/>
      <w:marLeft w:val="0"/>
      <w:marRight w:val="0"/>
      <w:marTop w:val="0"/>
      <w:marBottom w:val="0"/>
      <w:divBdr>
        <w:top w:val="none" w:sz="0" w:space="0" w:color="auto"/>
        <w:left w:val="none" w:sz="0" w:space="0" w:color="auto"/>
        <w:bottom w:val="none" w:sz="0" w:space="0" w:color="auto"/>
        <w:right w:val="none" w:sz="0" w:space="0" w:color="auto"/>
      </w:divBdr>
      <w:divsChild>
        <w:div w:id="1888643170">
          <w:marLeft w:val="0"/>
          <w:marRight w:val="0"/>
          <w:marTop w:val="0"/>
          <w:marBottom w:val="0"/>
          <w:divBdr>
            <w:top w:val="none" w:sz="0" w:space="0" w:color="auto"/>
            <w:left w:val="none" w:sz="0" w:space="0" w:color="auto"/>
            <w:bottom w:val="none" w:sz="0" w:space="0" w:color="auto"/>
            <w:right w:val="none" w:sz="0" w:space="0" w:color="auto"/>
          </w:divBdr>
          <w:divsChild>
            <w:div w:id="1847941859">
              <w:marLeft w:val="0"/>
              <w:marRight w:val="0"/>
              <w:marTop w:val="0"/>
              <w:marBottom w:val="0"/>
              <w:divBdr>
                <w:top w:val="none" w:sz="0" w:space="0" w:color="auto"/>
                <w:left w:val="none" w:sz="0" w:space="0" w:color="auto"/>
                <w:bottom w:val="none" w:sz="0" w:space="0" w:color="auto"/>
                <w:right w:val="none" w:sz="0" w:space="0" w:color="auto"/>
              </w:divBdr>
            </w:div>
            <w:div w:id="1596670356">
              <w:marLeft w:val="0"/>
              <w:marRight w:val="0"/>
              <w:marTop w:val="0"/>
              <w:marBottom w:val="0"/>
              <w:divBdr>
                <w:top w:val="none" w:sz="0" w:space="0" w:color="auto"/>
                <w:left w:val="none" w:sz="0" w:space="0" w:color="auto"/>
                <w:bottom w:val="none" w:sz="0" w:space="0" w:color="auto"/>
                <w:right w:val="none" w:sz="0" w:space="0" w:color="auto"/>
              </w:divBdr>
            </w:div>
            <w:div w:id="1395352583">
              <w:marLeft w:val="0"/>
              <w:marRight w:val="0"/>
              <w:marTop w:val="0"/>
              <w:marBottom w:val="0"/>
              <w:divBdr>
                <w:top w:val="none" w:sz="0" w:space="0" w:color="auto"/>
                <w:left w:val="none" w:sz="0" w:space="0" w:color="auto"/>
                <w:bottom w:val="none" w:sz="0" w:space="0" w:color="auto"/>
                <w:right w:val="none" w:sz="0" w:space="0" w:color="auto"/>
              </w:divBdr>
            </w:div>
          </w:divsChild>
        </w:div>
        <w:div w:id="1870292641">
          <w:marLeft w:val="0"/>
          <w:marRight w:val="0"/>
          <w:marTop w:val="0"/>
          <w:marBottom w:val="0"/>
          <w:divBdr>
            <w:top w:val="none" w:sz="0" w:space="0" w:color="auto"/>
            <w:left w:val="none" w:sz="0" w:space="0" w:color="auto"/>
            <w:bottom w:val="none" w:sz="0" w:space="0" w:color="auto"/>
            <w:right w:val="none" w:sz="0" w:space="0" w:color="auto"/>
          </w:divBdr>
          <w:divsChild>
            <w:div w:id="301884175">
              <w:marLeft w:val="0"/>
              <w:marRight w:val="0"/>
              <w:marTop w:val="0"/>
              <w:marBottom w:val="0"/>
              <w:divBdr>
                <w:top w:val="none" w:sz="0" w:space="0" w:color="auto"/>
                <w:left w:val="none" w:sz="0" w:space="0" w:color="auto"/>
                <w:bottom w:val="none" w:sz="0" w:space="0" w:color="auto"/>
                <w:right w:val="none" w:sz="0" w:space="0" w:color="auto"/>
              </w:divBdr>
            </w:div>
            <w:div w:id="1575238351">
              <w:marLeft w:val="0"/>
              <w:marRight w:val="0"/>
              <w:marTop w:val="0"/>
              <w:marBottom w:val="0"/>
              <w:divBdr>
                <w:top w:val="none" w:sz="0" w:space="0" w:color="auto"/>
                <w:left w:val="none" w:sz="0" w:space="0" w:color="auto"/>
                <w:bottom w:val="none" w:sz="0" w:space="0" w:color="auto"/>
                <w:right w:val="none" w:sz="0" w:space="0" w:color="auto"/>
              </w:divBdr>
            </w:div>
            <w:div w:id="861864156">
              <w:marLeft w:val="0"/>
              <w:marRight w:val="0"/>
              <w:marTop w:val="0"/>
              <w:marBottom w:val="0"/>
              <w:divBdr>
                <w:top w:val="none" w:sz="0" w:space="0" w:color="auto"/>
                <w:left w:val="none" w:sz="0" w:space="0" w:color="auto"/>
                <w:bottom w:val="none" w:sz="0" w:space="0" w:color="auto"/>
                <w:right w:val="none" w:sz="0" w:space="0" w:color="auto"/>
              </w:divBdr>
            </w:div>
            <w:div w:id="1311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4481">
      <w:bodyDiv w:val="1"/>
      <w:marLeft w:val="0"/>
      <w:marRight w:val="0"/>
      <w:marTop w:val="0"/>
      <w:marBottom w:val="0"/>
      <w:divBdr>
        <w:top w:val="none" w:sz="0" w:space="0" w:color="auto"/>
        <w:left w:val="none" w:sz="0" w:space="0" w:color="auto"/>
        <w:bottom w:val="none" w:sz="0" w:space="0" w:color="auto"/>
        <w:right w:val="none" w:sz="0" w:space="0" w:color="auto"/>
      </w:divBdr>
    </w:div>
    <w:div w:id="214481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ms.brussels/sites/default/files/avis/597/SJN70009_597_Villo.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crms@urban.brussels" TargetMode="External"/><Relationship Id="rId2" Type="http://schemas.openxmlformats.org/officeDocument/2006/relationships/numbering" Target="numbering.xml"/><Relationship Id="rId16" Type="http://schemas.openxmlformats.org/officeDocument/2006/relationships/hyperlink" Target="mailto:avis.advies@urban.brusse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protection@urban.brussels"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leirens@urban.brusse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mailto:crms@urban.brussels" TargetMode="External"/><Relationship Id="rId2" Type="http://schemas.openxmlformats.org/officeDocument/2006/relationships/hyperlink" Target="mailto:ww.crms.brussels" TargetMode="External"/><Relationship Id="rId1" Type="http://schemas.openxmlformats.org/officeDocument/2006/relationships/image" Target="media/image1.jpg"/><Relationship Id="rId5" Type="http://schemas.microsoft.com/office/2007/relationships/hdphoto" Target="media/hdphoto1.wdp"/><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CRMS\MODELES\MODELES_FR_2023\Courrier-type_ARCADIA_PU_DU_Jossa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FBC8-0B1B-4FDE-B727-50F65A68A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Courrier-type_ARCADIA_PU_DU_Jossart</Template>
  <TotalTime>17</TotalTime>
  <Pages>1</Pages>
  <Words>365</Words>
  <Characters>2011</Characters>
  <Application>Microsoft Office Word</Application>
  <DocSecurity>0</DocSecurity>
  <Lines>16</Lines>
  <Paragraphs>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Attribution dossier CRMS / Toewijzing dossier KCML</vt:lpstr>
      <vt:lpstr>Attribution dossier CRMS / Toewijzing dossier KCML</vt:lpstr>
      <vt:lpstr>Attribution dossier CRMS / Toewijzing dossier KCML</vt:lpstr>
    </vt:vector>
  </TitlesOfParts>
  <Company>MRBC-MBHG</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Attribution dossier CRMS / Toewijzing dossier KCML</dc:title>
  <dc:creator>COCHI Barbara</dc:creator>
  <cp:lastModifiedBy>DEPICKER, Karin</cp:lastModifiedBy>
  <cp:revision>3</cp:revision>
  <cp:lastPrinted>2024-05-27T08:46:00Z</cp:lastPrinted>
  <dcterms:created xsi:type="dcterms:W3CDTF">2026-01-16T09:57:00Z</dcterms:created>
  <dcterms:modified xsi:type="dcterms:W3CDTF">2026-02-05T08:46:00Z</dcterms:modified>
</cp:coreProperties>
</file>